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A22E9" w14:textId="77777777" w:rsidR="00BD7A77" w:rsidRDefault="00301822" w:rsidP="00203E15">
      <w:bookmarkStart w:id="0" w:name="_GoBack"/>
      <w:bookmarkEnd w:id="0"/>
      <w:r>
        <w:rPr>
          <w:rFonts w:cs="Arial"/>
          <w:szCs w:val="18"/>
        </w:rPr>
        <w:t>Mottakar:</w:t>
      </w: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08"/>
      </w:tblGrid>
      <w:tr w:rsidR="00301822" w14:paraId="40DA22EB" w14:textId="77777777" w:rsidTr="00301822">
        <w:tc>
          <w:tcPr>
            <w:tcW w:w="8608" w:type="dxa"/>
          </w:tcPr>
          <w:p w14:paraId="40DA22EA" w14:textId="4FAD661E" w:rsidR="00301822" w:rsidRDefault="00647876" w:rsidP="00203E15">
            <w:sdt>
              <w:sdtPr>
                <w:tag w:val="ToActivityContact.Name"/>
                <w:id w:val="10006"/>
                <w:lock w:val="contentLocked"/>
                <w:placeholder>
                  <w:docPart w:val="E26291C3E22D4094B01474B9DBD8C0D2"/>
                </w:placeholder>
                <w:dataBinding w:prefixMappings="xmlns:gbs='http://www.software-innovation.no/growBusinessDocument'" w:xpath="/gbs:GrowBusinessDocument/gbs:Lists/gbs:MultipleLines/gbs:ToActivityContact[@gbs:name='MottakereML']/gbs:ToActivityContact.Name/gbs:value[@gbs:key='10006']" w:storeItemID="{DEF6054B-A1B1-4D2B-8DA5-9317CD85D7B0}"/>
                <w:text/>
              </w:sdtPr>
              <w:sdtEndPr/>
              <w:sdtContent>
                <w:r w:rsidR="001750C0">
                  <w:t xml:space="preserve">          </w:t>
                </w:r>
              </w:sdtContent>
            </w:sdt>
            <w:r w:rsidR="00301822" w:rsidRPr="00301822">
              <w:fldChar w:fldCharType="begin"/>
            </w:r>
            <w:r w:rsidR="00301822" w:rsidRPr="00301822">
              <w:instrText xml:space="preserve"> IF "</w:instrText>
            </w:r>
            <w:sdt>
              <w:sdtPr>
                <w:tag w:val="ToActivityContact.Name2"/>
                <w:id w:val="10008"/>
                <w:placeholder>
                  <w:docPart w:val="06F84EC2818E44EC98B6B63FAB025795"/>
                </w:placeholder>
                <w:dataBinding w:prefixMappings="xmlns:gbs='http://www.software-innovation.no/growBusinessDocument'" w:xpath="/gbs:GrowBusinessDocument/gbs:Lists/gbs:MultipleLines/gbs:ToActivityContact[@gbs:name='MottakereML']/gbs:ToActivityContact.Name2/gbs:value[@gbs:key='10008']" w:storeItemID="{DEF6054B-A1B1-4D2B-8DA5-9317CD85D7B0}"/>
                <w:text/>
              </w:sdtPr>
              <w:sdtEndPr/>
              <w:sdtContent>
                <w:r>
                  <w:instrText xml:space="preserve">          </w:instrText>
                </w:r>
              </w:sdtContent>
            </w:sdt>
            <w:r w:rsidR="00301822" w:rsidRPr="00301822">
              <w:instrText xml:space="preserve">" &lt;&gt; "          " ", " </w:instrText>
            </w:r>
            <w:r w:rsidR="00301822" w:rsidRPr="00301822">
              <w:fldChar w:fldCharType="end"/>
            </w:r>
            <w:sdt>
              <w:sdtPr>
                <w:tag w:val="ToActivityContact.Name2"/>
                <w:id w:val="10007"/>
                <w:lock w:val="contentLocked"/>
                <w:placeholder>
                  <w:docPart w:val="8A29EA30B3904A0E90EE34D1222E8A68"/>
                </w:placeholder>
                <w:dataBinding w:prefixMappings="xmlns:gbs='http://www.software-innovation.no/growBusinessDocument'" w:xpath="/gbs:GrowBusinessDocument/gbs:Lists/gbs:MultipleLines/gbs:ToActivityContact[@gbs:name='MottakereML']/gbs:ToActivityContact.Name2/gbs:value[@gbs:key='10007']" w:storeItemID="{DEF6054B-A1B1-4D2B-8DA5-9317CD85D7B0}"/>
                <w:text/>
              </w:sdtPr>
              <w:sdtEndPr/>
              <w:sdtContent>
                <w:r w:rsidR="001750C0">
                  <w:t xml:space="preserve">          </w:t>
                </w:r>
              </w:sdtContent>
            </w:sdt>
          </w:p>
        </w:tc>
      </w:tr>
    </w:tbl>
    <w:p w14:paraId="40DA22EC" w14:textId="1CC6EE44" w:rsidR="00301822" w:rsidRDefault="003A6359" w:rsidP="00203E15">
      <w:r>
        <w:t xml:space="preserve">Avdelingsleiar i ytre einingar Voss kommune </w:t>
      </w:r>
    </w:p>
    <w:p w14:paraId="40DA22ED" w14:textId="7682BD3D" w:rsidR="00301822" w:rsidRDefault="00301822" w:rsidP="00301822">
      <w:pPr>
        <w:rPr>
          <w:rFonts w:cs="Arial"/>
          <w:szCs w:val="18"/>
        </w:rPr>
      </w:pPr>
      <w:r>
        <w:rPr>
          <w:rFonts w:cs="Arial"/>
          <w:szCs w:val="18"/>
        </w:rPr>
        <w:fldChar w:fldCharType="begin"/>
      </w:r>
      <w:r>
        <w:rPr>
          <w:rFonts w:cs="Arial"/>
          <w:szCs w:val="18"/>
        </w:rPr>
        <w:instrText xml:space="preserve"> IF "</w:instrText>
      </w:r>
      <w:sdt>
        <w:sdtPr>
          <w:rPr>
            <w:rFonts w:cs="Arial"/>
            <w:szCs w:val="18"/>
          </w:rPr>
          <w:tag w:val="ToActivityContact.Name"/>
          <w:id w:val="10002"/>
          <w:placeholder>
            <w:docPart w:val="F11ABA618AB2428888E4D640251E465A"/>
          </w:placeholder>
          <w:dataBinding w:prefixMappings="xmlns:gbs='http://www.software-innovation.no/growBusinessDocument'" w:xpath="/gbs:GrowBusinessDocument/gbs:ToActivityContactJOINEX.Name[@gbs:key='10002']" w:storeItemID="{DEF6054B-A1B1-4D2B-8DA5-9317CD85D7B0}"/>
          <w:text/>
        </w:sdtPr>
        <w:sdtEndPr/>
        <w:sdtContent>
          <w:r w:rsidR="00647876">
            <w:rPr>
              <w:rFonts w:cs="Arial"/>
              <w:szCs w:val="18"/>
            </w:rPr>
            <w:instrText xml:space="preserve">  </w:instrText>
          </w:r>
        </w:sdtContent>
      </w:sdt>
      <w:r>
        <w:rPr>
          <w:rFonts w:cs="Arial"/>
          <w:szCs w:val="18"/>
        </w:rPr>
        <w:instrText>" &lt;&gt; "  " "Kopi til:"</w:instrText>
      </w:r>
      <w:r>
        <w:rPr>
          <w:rFonts w:cs="Arial"/>
          <w:szCs w:val="18"/>
        </w:rPr>
        <w:fldChar w:fldCharType="end"/>
      </w: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08"/>
      </w:tblGrid>
      <w:tr w:rsidR="00301822" w14:paraId="40DA22EF" w14:textId="77777777" w:rsidTr="00301822">
        <w:tc>
          <w:tcPr>
            <w:tcW w:w="8608" w:type="dxa"/>
          </w:tcPr>
          <w:p w14:paraId="40DA22EE" w14:textId="65BD1607" w:rsidR="00301822" w:rsidRDefault="00647876" w:rsidP="000564E1">
            <w:pPr>
              <w:rPr>
                <w:b/>
              </w:rPr>
            </w:pPr>
            <w:sdt>
              <w:sdtPr>
                <w:rPr>
                  <w:rFonts w:cs="Arial"/>
                  <w:szCs w:val="18"/>
                </w:rPr>
                <w:tag w:val="ToActivityContact.Name"/>
                <w:id w:val="10003"/>
                <w:lock w:val="contentLocked"/>
                <w:placeholder>
                  <w:docPart w:val="AE3A0D5F30E24675988009BCA3B767E2"/>
                </w:placeholder>
                <w:dataBinding w:prefixMappings="xmlns:gbs='http://www.software-innovation.no/growBusinessDocument'" w:xpath="gbs:GrowBusinessDocument/gbs:Lists/gbs:MultipleLines/gbs:ToActivityContact[@gbs:name='KopimittakereML']/gbs:ToActivityContact.Name/gbs:value[@gbs:key='10003']" w:storeItemID="{DEF6054B-A1B1-4D2B-8DA5-9317CD85D7B0}"/>
                <w:text/>
              </w:sdtPr>
              <w:sdtEndPr/>
              <w:sdtContent>
                <w:r w:rsidR="008B33F2">
                  <w:rPr>
                    <w:rFonts w:cs="Arial"/>
                    <w:szCs w:val="18"/>
                  </w:rPr>
                  <w:t xml:space="preserve">          </w:t>
                </w:r>
              </w:sdtContent>
            </w:sdt>
            <w:r w:rsidR="00301822">
              <w:rPr>
                <w:rFonts w:cs="Arial"/>
                <w:szCs w:val="18"/>
              </w:rPr>
              <w:fldChar w:fldCharType="begin"/>
            </w:r>
            <w:r w:rsidR="00301822">
              <w:rPr>
                <w:rFonts w:cs="Arial"/>
                <w:szCs w:val="18"/>
              </w:rPr>
              <w:instrText xml:space="preserve"> IF "</w:instrText>
            </w:r>
            <w:sdt>
              <w:sdtPr>
                <w:rPr>
                  <w:rFonts w:cs="Arial"/>
                  <w:szCs w:val="18"/>
                </w:rPr>
                <w:tag w:val="ToActivityContact.Name2"/>
                <w:id w:val="10005"/>
                <w:placeholder>
                  <w:docPart w:val="AAD3D2FFA5514F5C935A5F02B59FAB4B"/>
                </w:placeholder>
                <w:dataBinding w:prefixMappings="xmlns:gbs='http://www.software-innovation.no/growBusinessDocument'" w:xpath="/gbs:GrowBusinessDocument/gbs:Lists/gbs:MultipleLines/gbs:ToActivityContact[@gbs:name='KopimittakereML']/gbs:ToActivityContact.Name2/gbs:value[@gbs:key='10005']" w:storeItemID="{DEF6054B-A1B1-4D2B-8DA5-9317CD85D7B0}"/>
                <w:text/>
              </w:sdtPr>
              <w:sdtEndPr/>
              <w:sdtContent>
                <w:r w:rsidR="00301822">
                  <w:rPr>
                    <w:rFonts w:cs="Arial"/>
                    <w:szCs w:val="18"/>
                  </w:rPr>
                  <w:instrText xml:space="preserve">          </w:instrText>
                </w:r>
              </w:sdtContent>
            </w:sdt>
            <w:r w:rsidR="00301822">
              <w:rPr>
                <w:rFonts w:cs="Arial"/>
                <w:szCs w:val="18"/>
              </w:rPr>
              <w:instrText xml:space="preserve">" &lt;&gt; "          " ", " </w:instrText>
            </w:r>
            <w:r w:rsidR="00301822">
              <w:rPr>
                <w:rFonts w:cs="Arial"/>
                <w:szCs w:val="18"/>
              </w:rPr>
              <w:fldChar w:fldCharType="end"/>
            </w:r>
            <w:sdt>
              <w:sdtPr>
                <w:rPr>
                  <w:rFonts w:cs="Arial"/>
                  <w:szCs w:val="18"/>
                </w:rPr>
                <w:tag w:val="ToActivityContact.Name2"/>
                <w:id w:val="10004"/>
                <w:lock w:val="contentLocked"/>
                <w:placeholder>
                  <w:docPart w:val="8818BAE7E96E40E38473F3DB6527B26D"/>
                </w:placeholder>
                <w:dataBinding w:prefixMappings="xmlns:gbs='http://www.software-innovation.no/growBusinessDocument'" w:xpath="gbs:GrowBusinessDocument/gbs:Lists/gbs:MultipleLines/gbs:ToActivityContact[@gbs:name='KopimittakereML']/gbs:ToActivityContact.Name2/gbs:value[@gbs:key='10004']" w:storeItemID="{DEF6054B-A1B1-4D2B-8DA5-9317CD85D7B0}"/>
                <w:text/>
              </w:sdtPr>
              <w:sdtEndPr/>
              <w:sdtContent>
                <w:r w:rsidR="008B33F2">
                  <w:rPr>
                    <w:rFonts w:cs="Arial"/>
                    <w:szCs w:val="18"/>
                  </w:rPr>
                  <w:t xml:space="preserve">          </w:t>
                </w:r>
              </w:sdtContent>
            </w:sdt>
          </w:p>
        </w:tc>
      </w:tr>
    </w:tbl>
    <w:p w14:paraId="40DA22F0" w14:textId="77777777" w:rsidR="00301822" w:rsidRDefault="00301822" w:rsidP="00203E15"/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1"/>
        <w:gridCol w:w="3401"/>
      </w:tblGrid>
      <w:tr w:rsidR="00301822" w14:paraId="40DA22F3" w14:textId="77777777" w:rsidTr="007F1D48">
        <w:tc>
          <w:tcPr>
            <w:tcW w:w="6521" w:type="dxa"/>
          </w:tcPr>
          <w:p w14:paraId="40DA22F1" w14:textId="77777777" w:rsidR="00301822" w:rsidRPr="005A73B9" w:rsidRDefault="00301822" w:rsidP="00203E15">
            <w:pPr>
              <w:rPr>
                <w:sz w:val="18"/>
                <w:szCs w:val="18"/>
              </w:rPr>
            </w:pPr>
          </w:p>
        </w:tc>
        <w:tc>
          <w:tcPr>
            <w:tcW w:w="3401" w:type="dxa"/>
            <w:vAlign w:val="bottom"/>
          </w:tcPr>
          <w:p w14:paraId="40DA22F2" w14:textId="7BB6F6FA" w:rsidR="00301822" w:rsidRPr="001F42B5" w:rsidRDefault="00301822" w:rsidP="00203E15">
            <w:r w:rsidRPr="001F42B5">
              <w:fldChar w:fldCharType="begin"/>
            </w:r>
            <w:r w:rsidRPr="001F42B5">
              <w:instrText xml:space="preserve"> IF "</w:instrText>
            </w:r>
            <w:sdt>
              <w:sdtPr>
                <w:tag w:val="ToAuthorization"/>
                <w:id w:val="10009"/>
                <w:placeholder>
                  <w:docPart w:val="12B0A2E260AE4690BA0706366D0571EC"/>
                </w:placeholder>
                <w:dataBinding w:prefixMappings="xmlns:gbs='http://www.software-innovation.no/growBusinessDocument'" w:xpath="/gbs:GrowBusinessDocument/gbs:ToAuthorization[@gbs:key='10009']" w:storeItemID="{DEF6054B-A1B1-4D2B-8DA5-9317CD85D7B0}"/>
                <w:text/>
              </w:sdtPr>
              <w:sdtEndPr/>
              <w:sdtContent>
                <w:r w:rsidR="00647876">
                  <w:instrText xml:space="preserve">  </w:instrText>
                </w:r>
              </w:sdtContent>
            </w:sdt>
            <w:r w:rsidRPr="001F42B5">
              <w:instrText>" &lt;&gt; "  " "</w:instrText>
            </w:r>
            <w:r>
              <w:instrText>Ikkje offentleg jf.</w:instrText>
            </w:r>
            <w:r w:rsidRPr="001F42B5">
              <w:instrText xml:space="preserve">" </w:instrText>
            </w:r>
            <w:r w:rsidRPr="001F42B5">
              <w:fldChar w:fldCharType="end"/>
            </w:r>
            <w:r w:rsidRPr="001F42B5">
              <w:t xml:space="preserve"> </w:t>
            </w:r>
            <w:sdt>
              <w:sdtPr>
                <w:tag w:val="ToAuthorization"/>
                <w:id w:val="10010"/>
                <w:lock w:val="sdtContentLocked"/>
                <w:placeholder>
                  <w:docPart w:val="12B0A2E260AE4690BA0706366D0571EC"/>
                </w:placeholder>
                <w:dataBinding w:prefixMappings="xmlns:gbs='http://www.software-innovation.no/growBusinessDocument'" w:xpath="/gbs:GrowBusinessDocument/gbs:ToAuthorization[@gbs:key='10010']" w:storeItemID="{DEF6054B-A1B1-4D2B-8DA5-9317CD85D7B0}"/>
                <w:text/>
              </w:sdtPr>
              <w:sdtEndPr/>
              <w:sdtContent>
                <w:r w:rsidR="008B33F2">
                  <w:t xml:space="preserve">  </w:t>
                </w:r>
              </w:sdtContent>
            </w:sdt>
          </w:p>
        </w:tc>
      </w:tr>
    </w:tbl>
    <w:p w14:paraId="40DA22F4" w14:textId="77777777" w:rsidR="00301822" w:rsidRDefault="00301822" w:rsidP="00203E15"/>
    <w:p w14:paraId="40DA22F5" w14:textId="77777777" w:rsidR="004A7392" w:rsidRPr="00AD574F" w:rsidRDefault="00AD574F" w:rsidP="00203E15">
      <w:pPr>
        <w:rPr>
          <w:sz w:val="24"/>
          <w:szCs w:val="24"/>
        </w:rPr>
      </w:pPr>
      <w:r>
        <w:rPr>
          <w:sz w:val="24"/>
          <w:szCs w:val="24"/>
        </w:rPr>
        <w:t xml:space="preserve">Internt notat </w:t>
      </w:r>
    </w:p>
    <w:sdt>
      <w:sdtPr>
        <w:tag w:val="UnofficialTitle"/>
        <w:id w:val="10011"/>
        <w:lock w:val="sdtLocked"/>
        <w:placeholder>
          <w:docPart w:val="DefaultPlaceholder_1081868574"/>
        </w:placeholder>
        <w:dataBinding w:prefixMappings="xmlns:gbs='http://www.software-innovation.no/growBusinessDocument'" w:xpath="/gbs:GrowBusinessDocument/gbs:UnofficialTitle[@gbs:key='10011']" w:storeItemID="{DEF6054B-A1B1-4D2B-8DA5-9317CD85D7B0}"/>
        <w:text w:multiLine="1"/>
      </w:sdtPr>
      <w:sdtEndPr/>
      <w:sdtContent>
        <w:p w14:paraId="40DA22F6" w14:textId="514C0115" w:rsidR="0071763F" w:rsidRPr="003B260C" w:rsidRDefault="00665C7A" w:rsidP="003B260C">
          <w:pPr>
            <w:pStyle w:val="Overskrift1"/>
          </w:pPr>
          <w:r>
            <w:t>Delegasjon av operativt arkivansvar ytre einingar Voss kommune</w:t>
          </w:r>
        </w:p>
      </w:sdtContent>
    </w:sdt>
    <w:p w14:paraId="40DA22F8" w14:textId="17039CE9" w:rsidR="0071763F" w:rsidRDefault="0071763F" w:rsidP="00203E15">
      <w:bookmarkStart w:id="1" w:name="Start"/>
      <w:bookmarkEnd w:id="1"/>
    </w:p>
    <w:p w14:paraId="77EAA0C3" w14:textId="77777777" w:rsidR="006832EB" w:rsidRDefault="006832EB" w:rsidP="006832EB">
      <w:r>
        <w:t xml:space="preserve">Offentlege organ pliktar å ha arkiv, og desse skal vera ordna og innretta slik at dokumenta er tryggja som informasjonskjeldar for samtid og ettertid. </w:t>
      </w:r>
    </w:p>
    <w:p w14:paraId="62ED66AE" w14:textId="2F28FA84" w:rsidR="006832EB" w:rsidRDefault="006832EB" w:rsidP="006832EB"/>
    <w:p w14:paraId="51ABF3F2" w14:textId="3BAD4C23" w:rsidR="006832EB" w:rsidRDefault="006832EB" w:rsidP="006832EB">
      <w:r>
        <w:t>Operativt ansv</w:t>
      </w:r>
      <w:r w:rsidR="00873541">
        <w:t>ar for arkiv i ytre einingar</w:t>
      </w:r>
      <w:r>
        <w:t xml:space="preserve"> vert delegert til avdelingsl</w:t>
      </w:r>
      <w:r w:rsidR="00873541">
        <w:t xml:space="preserve">eiar på avdeling under kommunalavdeling Oppvekst, Helse og omsorg, Teknisk og Kultur. </w:t>
      </w:r>
      <w:r w:rsidR="00391A08">
        <w:t xml:space="preserve"> </w:t>
      </w:r>
      <w:r>
        <w:t xml:space="preserve"> </w:t>
      </w:r>
    </w:p>
    <w:p w14:paraId="4CBA6B32" w14:textId="77777777" w:rsidR="006832EB" w:rsidRDefault="006832EB" w:rsidP="006832EB"/>
    <w:p w14:paraId="056E10B0" w14:textId="6DA473D7" w:rsidR="006832EB" w:rsidRDefault="006832EB" w:rsidP="006832EB">
      <w:r>
        <w:t xml:space="preserve">Arkivleiar er rådgjevar for </w:t>
      </w:r>
      <w:r w:rsidR="00391A08">
        <w:t xml:space="preserve">avdelingar i </w:t>
      </w:r>
      <w:r>
        <w:t xml:space="preserve">ytre einingar i arkivrelaterte saker. </w:t>
      </w:r>
    </w:p>
    <w:p w14:paraId="6A82EA9B" w14:textId="77777777" w:rsidR="006832EB" w:rsidRDefault="006832EB" w:rsidP="006832EB"/>
    <w:p w14:paraId="0C06EB7F" w14:textId="77777777" w:rsidR="006832EB" w:rsidRPr="00AC7677" w:rsidRDefault="006832EB" w:rsidP="00203E15"/>
    <w:p w14:paraId="40DA22FB" w14:textId="4142B991" w:rsidR="004A7392" w:rsidRPr="009810A4" w:rsidRDefault="004A7392" w:rsidP="00203E15"/>
    <w:p w14:paraId="40DA22FC" w14:textId="77777777" w:rsidR="0071763F" w:rsidRPr="009810A4" w:rsidRDefault="0071763F" w:rsidP="00203E15"/>
    <w:p w14:paraId="40DA22FD" w14:textId="77777777" w:rsidR="0071763F" w:rsidRPr="009810A4" w:rsidRDefault="0071763F" w:rsidP="00203E15"/>
    <w:p w14:paraId="40DA22FE" w14:textId="10CC58E4" w:rsidR="00AE1E1B" w:rsidRDefault="00647876" w:rsidP="00203E15">
      <w:sdt>
        <w:sdtPr>
          <w:tag w:val="OurRef.Name"/>
          <w:id w:val="10000"/>
          <w:placeholder>
            <w:docPart w:val="DefaultPlaceholder_1081868574"/>
          </w:placeholder>
          <w:dataBinding w:prefixMappings="xmlns:gbs='http://www.software-innovation.no/growBusinessDocument'" w:xpath="/gbs:GrowBusinessDocument/gbs:OurRef.Name[@gbs:key='10000']" w:storeItemID="{DEF6054B-A1B1-4D2B-8DA5-9317CD85D7B0}"/>
          <w:text/>
        </w:sdtPr>
        <w:sdtEndPr/>
        <w:sdtContent>
          <w:r w:rsidR="008B33F2">
            <w:t>Einar Hauge</w:t>
          </w:r>
        </w:sdtContent>
      </w:sdt>
    </w:p>
    <w:sdt>
      <w:sdtPr>
        <w:tag w:val="OurRef.Title"/>
        <w:id w:val="10001"/>
        <w:placeholder>
          <w:docPart w:val="DefaultPlaceholder_1081868574"/>
        </w:placeholder>
        <w:dataBinding w:prefixMappings="xmlns:gbs='http://www.software-innovation.no/growBusinessDocument'" w:xpath="/gbs:GrowBusinessDocument/gbs:OurRef.Title[@gbs:key='10001']" w:storeItemID="{DEF6054B-A1B1-4D2B-8DA5-9317CD85D7B0}"/>
        <w:text/>
      </w:sdtPr>
      <w:sdtEndPr/>
      <w:sdtContent>
        <w:p w14:paraId="40DA22FF" w14:textId="3C388AB2" w:rsidR="00FC223E" w:rsidRDefault="008B33F2" w:rsidP="00203E15">
          <w:r>
            <w:t>Rådmann</w:t>
          </w:r>
        </w:p>
      </w:sdtContent>
    </w:sdt>
    <w:p w14:paraId="40DA2300" w14:textId="77777777" w:rsidR="00FC223E" w:rsidRDefault="00FC223E" w:rsidP="0071763F">
      <w:pPr>
        <w:tabs>
          <w:tab w:val="left" w:pos="2835"/>
          <w:tab w:val="left" w:pos="5387"/>
        </w:tabs>
        <w:rPr>
          <w:rFonts w:cs="Arial"/>
          <w:szCs w:val="18"/>
        </w:rPr>
      </w:pPr>
    </w:p>
    <w:p w14:paraId="40DA2301" w14:textId="77777777" w:rsidR="005A73B9" w:rsidRPr="005A73B9" w:rsidRDefault="005A73B9" w:rsidP="005A73B9">
      <w:pPr>
        <w:rPr>
          <w:rFonts w:asciiTheme="minorHAnsi" w:hAnsiTheme="minorHAnsi"/>
          <w:sz w:val="18"/>
          <w:szCs w:val="18"/>
        </w:rPr>
      </w:pPr>
      <w:r w:rsidRPr="005A73B9">
        <w:rPr>
          <w:sz w:val="18"/>
          <w:szCs w:val="18"/>
        </w:rPr>
        <w:t>Dokumentet er elektronisk godkjent og treng ikkje signatur</w:t>
      </w:r>
    </w:p>
    <w:p w14:paraId="40DA2302" w14:textId="77777777" w:rsidR="005A73B9" w:rsidRDefault="005A73B9" w:rsidP="0071763F">
      <w:pPr>
        <w:tabs>
          <w:tab w:val="left" w:pos="2835"/>
          <w:tab w:val="left" w:pos="5387"/>
        </w:tabs>
        <w:rPr>
          <w:rFonts w:cs="Arial"/>
          <w:szCs w:val="18"/>
        </w:rPr>
      </w:pPr>
    </w:p>
    <w:p w14:paraId="40DA2303" w14:textId="625750B5" w:rsidR="004A7392" w:rsidRDefault="003B260C" w:rsidP="0071763F">
      <w:pPr>
        <w:tabs>
          <w:tab w:val="left" w:pos="2835"/>
          <w:tab w:val="left" w:pos="5387"/>
        </w:tabs>
        <w:rPr>
          <w:rFonts w:cs="Arial"/>
          <w:szCs w:val="18"/>
        </w:rPr>
      </w:pPr>
      <w:r>
        <w:rPr>
          <w:rFonts w:cs="Arial"/>
          <w:szCs w:val="18"/>
        </w:rPr>
        <w:fldChar w:fldCharType="begin"/>
      </w:r>
      <w:r>
        <w:rPr>
          <w:rFonts w:cs="Arial"/>
          <w:szCs w:val="18"/>
        </w:rPr>
        <w:instrText xml:space="preserve"> IF "</w:instrText>
      </w:r>
      <w:sdt>
        <w:sdtPr>
          <w:rPr>
            <w:rFonts w:cs="Arial"/>
            <w:szCs w:val="18"/>
          </w:rPr>
          <w:tag w:val="ccAntallVedlegg"/>
          <w:id w:val="-2138637444"/>
          <w:placeholder>
            <w:docPart w:val="4BC5C86A773F4BA6B02B195280F3006C"/>
          </w:placeholder>
          <w:text/>
        </w:sdtPr>
        <w:sdtEndPr/>
        <w:sdtContent>
          <w:r w:rsidR="001750C0">
            <w:rPr>
              <w:rFonts w:cs="Arial"/>
              <w:szCs w:val="18"/>
            </w:rPr>
            <w:instrText>0</w:instrText>
          </w:r>
        </w:sdtContent>
      </w:sdt>
      <w:r>
        <w:rPr>
          <w:rFonts w:cs="Arial"/>
          <w:szCs w:val="18"/>
        </w:rPr>
        <w:instrText xml:space="preserve">" &gt; "0" "Vedlegg:" </w:instrText>
      </w:r>
      <w:r>
        <w:rPr>
          <w:rFonts w:cs="Arial"/>
          <w:szCs w:val="18"/>
        </w:rPr>
        <w:fldChar w:fldCharType="end"/>
      </w:r>
    </w:p>
    <w:p w14:paraId="55613E8B" w14:textId="4D7705CE" w:rsidR="00093C2F" w:rsidRPr="00AC7677" w:rsidRDefault="00647876" w:rsidP="004C082A">
      <w:pPr>
        <w:tabs>
          <w:tab w:val="left" w:pos="2835"/>
          <w:tab w:val="left" w:pos="5387"/>
        </w:tabs>
        <w:rPr>
          <w:rFonts w:cs="Arial"/>
          <w:szCs w:val="18"/>
        </w:rPr>
      </w:pPr>
      <w:sdt>
        <w:sdtPr>
          <w:rPr>
            <w:rFonts w:cs="Arial"/>
            <w:szCs w:val="18"/>
          </w:rPr>
          <w:tag w:val="ccVedlegg"/>
          <w:id w:val="-371618123"/>
          <w:lock w:val="sdtLocked"/>
          <w:placeholder>
            <w:docPart w:val="ED21731F797B450D83923C7B7ED4769C"/>
          </w:placeholder>
          <w:showingPlcHdr/>
          <w:text/>
        </w:sdtPr>
        <w:sdtEndPr/>
        <w:sdtContent>
          <w:r w:rsidR="001750C0">
            <w:rPr>
              <w:rFonts w:cs="Arial"/>
              <w:szCs w:val="18"/>
            </w:rPr>
            <w:t xml:space="preserve"> </w:t>
          </w:r>
        </w:sdtContent>
      </w:sdt>
    </w:p>
    <w:sectPr w:rsidR="00093C2F" w:rsidRPr="00AC7677" w:rsidSect="007F1D48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134" w:right="851" w:bottom="2126" w:left="1134" w:header="340" w:footer="176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A2307" w14:textId="77777777" w:rsidR="006832EB" w:rsidRDefault="006832EB" w:rsidP="000627DA">
      <w:pPr>
        <w:spacing w:line="240" w:lineRule="auto"/>
      </w:pPr>
      <w:r>
        <w:separator/>
      </w:r>
    </w:p>
  </w:endnote>
  <w:endnote w:type="continuationSeparator" w:id="0">
    <w:p w14:paraId="40DA2308" w14:textId="77777777" w:rsidR="006832EB" w:rsidRDefault="006832EB" w:rsidP="000627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cs="Arial"/>
        <w:color w:val="8A8A8A"/>
        <w:sz w:val="16"/>
        <w:szCs w:val="16"/>
      </w:rPr>
      <w:id w:val="1909952096"/>
      <w:docPartObj>
        <w:docPartGallery w:val="Page Numbers (Bottom of Page)"/>
        <w:docPartUnique/>
      </w:docPartObj>
    </w:sdtPr>
    <w:sdtEndPr/>
    <w:sdtContent>
      <w:p w14:paraId="40DA230B" w14:textId="6F5337C4" w:rsidR="006832EB" w:rsidRPr="000C2EC8" w:rsidRDefault="006832EB" w:rsidP="000C2EC8">
        <w:pPr>
          <w:pStyle w:val="Bunntekst"/>
          <w:ind w:right="-880"/>
          <w:jc w:val="right"/>
          <w:rPr>
            <w:rFonts w:cs="Arial"/>
            <w:color w:val="8A8A8A"/>
            <w:sz w:val="16"/>
            <w:szCs w:val="16"/>
          </w:rPr>
        </w:pPr>
        <w:r w:rsidRPr="000C2EC8">
          <w:rPr>
            <w:rFonts w:cs="Arial"/>
            <w:color w:val="8A8A8A"/>
            <w:sz w:val="16"/>
            <w:szCs w:val="16"/>
          </w:rPr>
          <w:t xml:space="preserve">Side </w:t>
        </w:r>
        <w:r w:rsidRPr="000C2EC8">
          <w:rPr>
            <w:rFonts w:cs="Arial"/>
            <w:color w:val="8A8A8A"/>
            <w:sz w:val="16"/>
            <w:szCs w:val="16"/>
          </w:rPr>
          <w:fldChar w:fldCharType="begin"/>
        </w:r>
        <w:r w:rsidRPr="000C2EC8">
          <w:rPr>
            <w:rFonts w:cs="Arial"/>
            <w:color w:val="8A8A8A"/>
            <w:sz w:val="16"/>
            <w:szCs w:val="16"/>
          </w:rPr>
          <w:instrText xml:space="preserve"> PAGE   \* MERGEFORMAT </w:instrText>
        </w:r>
        <w:r w:rsidRPr="000C2EC8">
          <w:rPr>
            <w:rFonts w:cs="Arial"/>
            <w:color w:val="8A8A8A"/>
            <w:sz w:val="16"/>
            <w:szCs w:val="16"/>
          </w:rPr>
          <w:fldChar w:fldCharType="separate"/>
        </w:r>
        <w:r w:rsidR="000A18D3">
          <w:rPr>
            <w:rFonts w:cs="Arial"/>
            <w:noProof/>
            <w:color w:val="8A8A8A"/>
            <w:sz w:val="16"/>
            <w:szCs w:val="16"/>
          </w:rPr>
          <w:t>1</w:t>
        </w:r>
        <w:r w:rsidRPr="000C2EC8">
          <w:rPr>
            <w:rFonts w:cs="Arial"/>
            <w:color w:val="8A8A8A"/>
            <w:sz w:val="16"/>
            <w:szCs w:val="16"/>
          </w:rPr>
          <w:fldChar w:fldCharType="end"/>
        </w:r>
      </w:p>
    </w:sdtContent>
  </w:sdt>
  <w:p w14:paraId="40DA230C" w14:textId="77777777" w:rsidR="006832EB" w:rsidRPr="000C2EC8" w:rsidRDefault="006832EB" w:rsidP="00261DA6">
    <w:pPr>
      <w:pStyle w:val="Bunntekst"/>
      <w:tabs>
        <w:tab w:val="clear" w:pos="4680"/>
        <w:tab w:val="clear" w:pos="9360"/>
        <w:tab w:val="left" w:pos="2694"/>
        <w:tab w:val="left" w:pos="3261"/>
        <w:tab w:val="left" w:pos="4820"/>
        <w:tab w:val="left" w:pos="5812"/>
      </w:tabs>
      <w:ind w:right="-257"/>
      <w:rPr>
        <w:rFonts w:cs="Arial"/>
        <w:sz w:val="16"/>
        <w:szCs w:val="16"/>
        <w:lang w:val="nb-NO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A2324" w14:textId="77777777" w:rsidR="006832EB" w:rsidRPr="00CA5A39" w:rsidRDefault="006832EB" w:rsidP="007F1D48">
    <w:pPr>
      <w:pStyle w:val="Bunntekst"/>
      <w:tabs>
        <w:tab w:val="clear" w:pos="4680"/>
        <w:tab w:val="clear" w:pos="9360"/>
        <w:tab w:val="left" w:pos="709"/>
        <w:tab w:val="left" w:pos="1560"/>
        <w:tab w:val="left" w:pos="3686"/>
        <w:tab w:val="left" w:pos="4820"/>
        <w:tab w:val="left" w:pos="5812"/>
      </w:tabs>
      <w:spacing w:line="180" w:lineRule="exact"/>
      <w:ind w:left="-284" w:right="-255"/>
      <w:rPr>
        <w:rFonts w:cs="Arial"/>
        <w:color w:val="808080" w:themeColor="background1" w:themeShade="80"/>
        <w:sz w:val="14"/>
        <w:szCs w:val="14"/>
        <w:lang w:val="nb-NO"/>
      </w:rPr>
    </w:pPr>
    <w:r w:rsidRPr="00CA5A39">
      <w:rPr>
        <w:rFonts w:cs="Arial"/>
        <w:noProof/>
        <w:color w:val="808080" w:themeColor="background1" w:themeShade="80"/>
        <w:sz w:val="14"/>
        <w:szCs w:val="14"/>
        <w:lang w:eastAsia="nn-NO"/>
      </w:rPr>
      <w:drawing>
        <wp:anchor distT="0" distB="0" distL="114300" distR="114300" simplePos="0" relativeHeight="251694080" behindDoc="1" locked="0" layoutInCell="1" allowOverlap="1" wp14:anchorId="40DA232D" wp14:editId="40DA232E">
          <wp:simplePos x="0" y="0"/>
          <wp:positionH relativeFrom="column">
            <wp:posOffset>-1324239</wp:posOffset>
          </wp:positionH>
          <wp:positionV relativeFrom="paragraph">
            <wp:posOffset>-366395</wp:posOffset>
          </wp:positionV>
          <wp:extent cx="8172450" cy="962025"/>
          <wp:effectExtent l="0" t="0" r="0" b="9525"/>
          <wp:wrapNone/>
          <wp:docPr id="6" name="Picture 4" descr="brevark-nede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evark-nede.em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72450" cy="962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A5A39">
      <w:rPr>
        <w:rFonts w:cs="Arial"/>
        <w:noProof/>
        <w:color w:val="000000" w:themeColor="text1"/>
        <w:sz w:val="14"/>
        <w:szCs w:val="14"/>
        <w:lang w:val="nb-NO"/>
      </w:rPr>
      <w:t>Voss kommune</w:t>
    </w:r>
    <w:r w:rsidRPr="00CA5A39">
      <w:rPr>
        <w:rFonts w:cs="Arial"/>
        <w:color w:val="808080" w:themeColor="background1" w:themeShade="80"/>
        <w:sz w:val="14"/>
        <w:szCs w:val="14"/>
        <w:lang w:val="nb-NO"/>
      </w:rPr>
      <w:tab/>
    </w:r>
    <w:r w:rsidRPr="00CA5A39">
      <w:rPr>
        <w:rFonts w:cs="Arial"/>
        <w:color w:val="808080" w:themeColor="background1" w:themeShade="80"/>
        <w:sz w:val="14"/>
        <w:szCs w:val="14"/>
        <w:lang w:val="nb-NO"/>
      </w:rPr>
      <w:tab/>
    </w:r>
    <w:r w:rsidRPr="00CA5A39">
      <w:rPr>
        <w:rFonts w:cs="Arial"/>
        <w:color w:val="808080" w:themeColor="background1" w:themeShade="80"/>
        <w:sz w:val="14"/>
        <w:szCs w:val="14"/>
        <w:lang w:val="nb-NO"/>
      </w:rPr>
      <w:tab/>
    </w:r>
  </w:p>
  <w:p w14:paraId="40DA2325" w14:textId="77777777" w:rsidR="006832EB" w:rsidRPr="00204298" w:rsidRDefault="006832EB" w:rsidP="007F1D48">
    <w:pPr>
      <w:pStyle w:val="Bunntekst"/>
      <w:tabs>
        <w:tab w:val="clear" w:pos="4680"/>
        <w:tab w:val="clear" w:pos="9360"/>
        <w:tab w:val="left" w:pos="851"/>
        <w:tab w:val="left" w:pos="3686"/>
        <w:tab w:val="left" w:pos="3828"/>
        <w:tab w:val="left" w:pos="5387"/>
      </w:tabs>
      <w:spacing w:line="180" w:lineRule="exact"/>
      <w:ind w:left="-284" w:right="-255"/>
      <w:rPr>
        <w:rFonts w:cs="Arial"/>
        <w:color w:val="8A8A8A"/>
        <w:sz w:val="14"/>
        <w:szCs w:val="14"/>
        <w:lang w:val="nb-NO"/>
      </w:rPr>
    </w:pPr>
    <w:r>
      <w:rPr>
        <w:rFonts w:cs="Arial"/>
        <w:noProof/>
        <w:color w:val="8A8A8A"/>
        <w:sz w:val="14"/>
        <w:szCs w:val="14"/>
        <w:lang w:eastAsia="nn-NO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40DA232F" wp14:editId="40DA2330">
              <wp:simplePos x="0" y="0"/>
              <wp:positionH relativeFrom="column">
                <wp:posOffset>490484</wp:posOffset>
              </wp:positionH>
              <wp:positionV relativeFrom="paragraph">
                <wp:posOffset>15240</wp:posOffset>
              </wp:positionV>
              <wp:extent cx="635" cy="223520"/>
              <wp:effectExtent l="0" t="0" r="37465" b="24130"/>
              <wp:wrapNone/>
              <wp:docPr id="2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223520"/>
                      </a:xfrm>
                      <a:prstGeom prst="straightConnector1">
                        <a:avLst/>
                      </a:prstGeom>
                      <a:noFill/>
                      <a:ln w="9525" cap="rnd"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BCDC0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38.6pt;margin-top:1.2pt;width:.05pt;height:17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" strokecolor="#a5a5a5 [2092]">
              <v:stroke dashstyle="1 1" endcap="round"/>
            </v:shape>
          </w:pict>
        </mc:Fallback>
      </mc:AlternateContent>
    </w:r>
    <w:r>
      <w:rPr>
        <w:rFonts w:cs="Arial"/>
        <w:noProof/>
        <w:color w:val="8A8A8A"/>
        <w:sz w:val="14"/>
        <w:szCs w:val="14"/>
        <w:lang w:eastAsia="nn-NO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40DA2331" wp14:editId="40DA2332">
              <wp:simplePos x="0" y="0"/>
              <wp:positionH relativeFrom="column">
                <wp:posOffset>2281555</wp:posOffset>
              </wp:positionH>
              <wp:positionV relativeFrom="paragraph">
                <wp:posOffset>15240</wp:posOffset>
              </wp:positionV>
              <wp:extent cx="635" cy="223520"/>
              <wp:effectExtent l="5080" t="5715" r="13335" b="8890"/>
              <wp:wrapNone/>
              <wp:docPr id="3" name="AutoShap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223520"/>
                      </a:xfrm>
                      <a:prstGeom prst="straightConnector1">
                        <a:avLst/>
                      </a:prstGeom>
                      <a:noFill/>
                      <a:ln w="9525" cap="rnd"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94F4CA3" id="AutoShape 27" o:spid="_x0000_s1026" type="#_x0000_t32" style="position:absolute;margin-left:179.65pt;margin-top:1.2pt;width:.05pt;height:17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" strokecolor="#a5a5a5 [2092]">
              <v:stroke dashstyle="1 1" endcap="round"/>
            </v:shape>
          </w:pict>
        </mc:Fallback>
      </mc:AlternateContent>
    </w:r>
    <w:r>
      <w:rPr>
        <w:rFonts w:cs="Arial"/>
        <w:noProof/>
        <w:color w:val="8A8A8A"/>
        <w:sz w:val="14"/>
        <w:szCs w:val="14"/>
        <w:lang w:eastAsia="nn-NO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40DA2333" wp14:editId="40DA2334">
              <wp:simplePos x="0" y="0"/>
              <wp:positionH relativeFrom="column">
                <wp:posOffset>3363595</wp:posOffset>
              </wp:positionH>
              <wp:positionV relativeFrom="paragraph">
                <wp:posOffset>15240</wp:posOffset>
              </wp:positionV>
              <wp:extent cx="635" cy="223520"/>
              <wp:effectExtent l="10795" t="5715" r="7620" b="8890"/>
              <wp:wrapNone/>
              <wp:docPr id="1" name="AutoShape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223520"/>
                      </a:xfrm>
                      <a:prstGeom prst="straightConnector1">
                        <a:avLst/>
                      </a:prstGeom>
                      <a:noFill/>
                      <a:ln w="9525" cap="rnd"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88A5F4C" id="AutoShape 28" o:spid="_x0000_s1026" type="#_x0000_t32" style="position:absolute;margin-left:264.85pt;margin-top:1.2pt;width:.05pt;height:17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" strokecolor="#a5a5a5 [2092]">
              <v:stroke dashstyle="1 1" endcap="round"/>
            </v:shape>
          </w:pict>
        </mc:Fallback>
      </mc:AlternateContent>
    </w:r>
    <w:r w:rsidRPr="00204298">
      <w:rPr>
        <w:rFonts w:cs="Arial"/>
        <w:color w:val="8A8A8A"/>
        <w:sz w:val="14"/>
        <w:szCs w:val="14"/>
        <w:lang w:val="nb-NO"/>
      </w:rPr>
      <w:t>Uttrågata 9</w:t>
    </w:r>
    <w:r w:rsidRPr="00204298">
      <w:rPr>
        <w:rFonts w:cs="Arial"/>
        <w:color w:val="8A8A8A"/>
        <w:sz w:val="14"/>
        <w:szCs w:val="14"/>
        <w:lang w:val="nb-NO"/>
      </w:rPr>
      <w:tab/>
      <w:t xml:space="preserve">Telefon: 56 51 94 00 </w:t>
    </w:r>
    <w:r w:rsidRPr="00204298">
      <w:rPr>
        <w:rFonts w:cs="Arial"/>
        <w:color w:val="8A8A8A"/>
        <w:sz w:val="14"/>
        <w:szCs w:val="14"/>
        <w:lang w:val="nb-NO"/>
      </w:rPr>
      <w:tab/>
      <w:t>Foretaksregisteret:</w:t>
    </w:r>
    <w:r w:rsidRPr="00204298">
      <w:rPr>
        <w:rFonts w:cs="Arial"/>
        <w:color w:val="8A8A8A"/>
        <w:sz w:val="14"/>
        <w:szCs w:val="14"/>
        <w:lang w:val="nb-NO"/>
      </w:rPr>
      <w:tab/>
      <w:t>Bankkonto:</w:t>
    </w:r>
    <w:r w:rsidRPr="00204298">
      <w:rPr>
        <w:rFonts w:cs="Arial"/>
        <w:color w:val="8A8A8A"/>
        <w:sz w:val="14"/>
        <w:szCs w:val="14"/>
        <w:lang w:val="nb-NO"/>
      </w:rPr>
      <w:tab/>
    </w:r>
  </w:p>
  <w:p w14:paraId="40DA2326" w14:textId="77777777" w:rsidR="006832EB" w:rsidRPr="00CA5A39" w:rsidRDefault="006832EB" w:rsidP="007F1D48">
    <w:pPr>
      <w:pStyle w:val="Bunntekst"/>
      <w:tabs>
        <w:tab w:val="clear" w:pos="4680"/>
        <w:tab w:val="clear" w:pos="9360"/>
        <w:tab w:val="left" w:pos="851"/>
        <w:tab w:val="left" w:pos="2977"/>
        <w:tab w:val="left" w:pos="3686"/>
        <w:tab w:val="left" w:pos="3828"/>
        <w:tab w:val="left" w:pos="4962"/>
        <w:tab w:val="left" w:pos="5387"/>
      </w:tabs>
      <w:spacing w:line="180" w:lineRule="exact"/>
      <w:ind w:left="-284" w:right="-255"/>
      <w:rPr>
        <w:rFonts w:cs="Arial"/>
        <w:color w:val="808080" w:themeColor="background1" w:themeShade="80"/>
        <w:sz w:val="14"/>
        <w:szCs w:val="14"/>
        <w:lang w:val="nb-NO"/>
      </w:rPr>
    </w:pPr>
    <w:r w:rsidRPr="00204298">
      <w:rPr>
        <w:rFonts w:cs="Arial"/>
        <w:color w:val="8A8A8A"/>
        <w:sz w:val="14"/>
        <w:szCs w:val="14"/>
        <w:lang w:val="nb-NO"/>
      </w:rPr>
      <w:t>5701 Voss</w:t>
    </w:r>
    <w:r w:rsidRPr="00204298">
      <w:rPr>
        <w:rFonts w:cs="Arial"/>
        <w:color w:val="8A8A8A"/>
        <w:sz w:val="14"/>
        <w:szCs w:val="14"/>
        <w:lang w:val="nb-NO"/>
      </w:rPr>
      <w:tab/>
      <w:t>E-post: postmottak@voss.kommune.no</w:t>
    </w:r>
    <w:r w:rsidRPr="00204298">
      <w:rPr>
        <w:rFonts w:cs="Arial"/>
        <w:color w:val="8A8A8A"/>
        <w:sz w:val="14"/>
        <w:szCs w:val="14"/>
        <w:lang w:val="nb-NO"/>
      </w:rPr>
      <w:tab/>
      <w:t>960510542</w:t>
    </w:r>
    <w:r w:rsidRPr="00204298">
      <w:rPr>
        <w:rFonts w:cs="Arial"/>
        <w:color w:val="8A8A8A"/>
        <w:sz w:val="14"/>
        <w:szCs w:val="14"/>
        <w:lang w:val="nb-NO"/>
      </w:rPr>
      <w:tab/>
    </w:r>
    <w:r w:rsidRPr="00204298">
      <w:rPr>
        <w:rFonts w:cs="Arial"/>
        <w:color w:val="8A8A8A"/>
        <w:sz w:val="14"/>
        <w:szCs w:val="14"/>
        <w:lang w:val="nb-NO"/>
      </w:rPr>
      <w:tab/>
      <w:t>3201 46 70954</w:t>
    </w:r>
    <w:r w:rsidRPr="00CA5A39">
      <w:rPr>
        <w:rFonts w:cs="Arial"/>
        <w:color w:val="808080" w:themeColor="background1" w:themeShade="80"/>
        <w:sz w:val="14"/>
        <w:szCs w:val="14"/>
        <w:lang w:val="nb-NO"/>
      </w:rPr>
      <w:tab/>
    </w:r>
  </w:p>
  <w:p w14:paraId="40DA2327" w14:textId="77777777" w:rsidR="006832EB" w:rsidRDefault="006832EB" w:rsidP="007F1D48">
    <w:pPr>
      <w:pStyle w:val="Bunntekst"/>
      <w:tabs>
        <w:tab w:val="clear" w:pos="4680"/>
        <w:tab w:val="clear" w:pos="9360"/>
        <w:tab w:val="left" w:pos="709"/>
        <w:tab w:val="left" w:pos="2977"/>
        <w:tab w:val="left" w:pos="3686"/>
        <w:tab w:val="left" w:pos="4820"/>
        <w:tab w:val="left" w:pos="5812"/>
      </w:tabs>
      <w:spacing w:line="180" w:lineRule="exact"/>
      <w:ind w:left="-709" w:right="-255"/>
      <w:rPr>
        <w:rFonts w:cs="Arial"/>
        <w:noProof/>
        <w:color w:val="808080" w:themeColor="background1" w:themeShade="80"/>
        <w:sz w:val="14"/>
        <w:szCs w:val="14"/>
      </w:rPr>
    </w:pPr>
  </w:p>
  <w:p w14:paraId="40DA2328" w14:textId="77777777" w:rsidR="006832EB" w:rsidRPr="008246C0" w:rsidRDefault="006832EB" w:rsidP="007F1D48">
    <w:pPr>
      <w:pStyle w:val="Bunntekst"/>
      <w:tabs>
        <w:tab w:val="clear" w:pos="4680"/>
        <w:tab w:val="clear" w:pos="9360"/>
        <w:tab w:val="left" w:pos="709"/>
        <w:tab w:val="left" w:pos="2977"/>
        <w:tab w:val="left" w:pos="3686"/>
        <w:tab w:val="left" w:pos="4820"/>
        <w:tab w:val="left" w:pos="5812"/>
      </w:tabs>
      <w:spacing w:line="180" w:lineRule="exact"/>
      <w:ind w:left="-709" w:right="-255"/>
      <w:rPr>
        <w:rFonts w:cs="Arial"/>
        <w:noProof/>
        <w:color w:val="808080" w:themeColor="background1" w:themeShade="8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DA2305" w14:textId="77777777" w:rsidR="006832EB" w:rsidRDefault="006832EB" w:rsidP="000627DA">
      <w:pPr>
        <w:spacing w:line="240" w:lineRule="auto"/>
      </w:pPr>
      <w:r>
        <w:separator/>
      </w:r>
    </w:p>
  </w:footnote>
  <w:footnote w:type="continuationSeparator" w:id="0">
    <w:p w14:paraId="40DA2306" w14:textId="77777777" w:rsidR="006832EB" w:rsidRDefault="006832EB" w:rsidP="000627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A230A" w14:textId="6A099331" w:rsidR="006832EB" w:rsidRDefault="006832EB" w:rsidP="00001F92">
    <w:pPr>
      <w:pStyle w:val="Topptekst"/>
      <w:rPr>
        <w:noProof/>
      </w:rPr>
    </w:pPr>
    <w:r>
      <w:rPr>
        <w:noProof/>
        <w:lang w:eastAsia="nn-NO"/>
      </w:rPr>
      <w:drawing>
        <wp:anchor distT="0" distB="0" distL="114300" distR="114300" simplePos="0" relativeHeight="251699200" behindDoc="0" locked="0" layoutInCell="1" allowOverlap="1" wp14:anchorId="1074C854" wp14:editId="6B35E853">
          <wp:simplePos x="0" y="0"/>
          <wp:positionH relativeFrom="column">
            <wp:posOffset>-288290</wp:posOffset>
          </wp:positionH>
          <wp:positionV relativeFrom="paragraph">
            <wp:posOffset>0</wp:posOffset>
          </wp:positionV>
          <wp:extent cx="1594800" cy="802800"/>
          <wp:effectExtent l="0" t="0" r="5715" b="0"/>
          <wp:wrapTopAndBottom/>
          <wp:docPr id="4" name="Picture 4" descr="brevark-s2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evark-s2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4800" cy="80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enett"/>
      <w:tblpPr w:leftFromText="141" w:rightFromText="141" w:vertAnchor="text" w:horzAnchor="margin" w:tblpXSpec="center" w:tblpY="1"/>
      <w:tblOverlap w:val="nev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09"/>
      <w:gridCol w:w="5852"/>
      <w:gridCol w:w="1864"/>
      <w:gridCol w:w="1497"/>
    </w:tblGrid>
    <w:tr w:rsidR="006832EB" w14:paraId="40DA2311" w14:textId="77777777" w:rsidTr="006832EB">
      <w:tc>
        <w:tcPr>
          <w:tcW w:w="709" w:type="dxa"/>
        </w:tcPr>
        <w:p w14:paraId="40DA230D" w14:textId="77777777" w:rsidR="006832EB" w:rsidRDefault="006832EB" w:rsidP="006832EB">
          <w:pPr>
            <w:pStyle w:val="Topptekst"/>
          </w:pPr>
        </w:p>
      </w:tc>
      <w:tc>
        <w:tcPr>
          <w:tcW w:w="5852" w:type="dxa"/>
        </w:tcPr>
        <w:p w14:paraId="40DA230E" w14:textId="77777777" w:rsidR="006832EB" w:rsidRDefault="006832EB" w:rsidP="006832EB">
          <w:pPr>
            <w:pStyle w:val="Topptekst"/>
          </w:pPr>
        </w:p>
      </w:tc>
      <w:tc>
        <w:tcPr>
          <w:tcW w:w="1864" w:type="dxa"/>
        </w:tcPr>
        <w:p w14:paraId="40DA230F" w14:textId="77777777" w:rsidR="006832EB" w:rsidRDefault="006832EB" w:rsidP="006832EB">
          <w:pPr>
            <w:pStyle w:val="Topptekst"/>
          </w:pPr>
        </w:p>
      </w:tc>
      <w:tc>
        <w:tcPr>
          <w:tcW w:w="1497" w:type="dxa"/>
        </w:tcPr>
        <w:p w14:paraId="40DA2310" w14:textId="77777777" w:rsidR="006832EB" w:rsidRDefault="006832EB" w:rsidP="006832EB">
          <w:pPr>
            <w:pStyle w:val="Topptekst"/>
          </w:pPr>
        </w:p>
      </w:tc>
    </w:tr>
    <w:tr w:rsidR="006832EB" w14:paraId="40DA2317" w14:textId="77777777" w:rsidTr="006832EB">
      <w:tc>
        <w:tcPr>
          <w:tcW w:w="709" w:type="dxa"/>
        </w:tcPr>
        <w:p w14:paraId="40DA2312" w14:textId="77777777" w:rsidR="006832EB" w:rsidRDefault="006832EB" w:rsidP="006832EB">
          <w:pPr>
            <w:pStyle w:val="Topptekst"/>
          </w:pPr>
        </w:p>
        <w:p w14:paraId="40DA2313" w14:textId="77777777" w:rsidR="006832EB" w:rsidRDefault="006832EB" w:rsidP="006832EB">
          <w:pPr>
            <w:pStyle w:val="Topptekst"/>
          </w:pPr>
        </w:p>
      </w:tc>
      <w:tc>
        <w:tcPr>
          <w:tcW w:w="5852" w:type="dxa"/>
        </w:tcPr>
        <w:p w14:paraId="40DA2314" w14:textId="77777777" w:rsidR="006832EB" w:rsidRDefault="006832EB" w:rsidP="006832EB">
          <w:pPr>
            <w:pStyle w:val="Topptekst"/>
          </w:pPr>
        </w:p>
      </w:tc>
      <w:tc>
        <w:tcPr>
          <w:tcW w:w="1864" w:type="dxa"/>
        </w:tcPr>
        <w:p w14:paraId="40DA2315" w14:textId="77777777" w:rsidR="006832EB" w:rsidRDefault="006832EB" w:rsidP="006832EB">
          <w:pPr>
            <w:pStyle w:val="Topptekst"/>
          </w:pPr>
        </w:p>
      </w:tc>
      <w:tc>
        <w:tcPr>
          <w:tcW w:w="1497" w:type="dxa"/>
        </w:tcPr>
        <w:p w14:paraId="40DA2316" w14:textId="77777777" w:rsidR="006832EB" w:rsidRDefault="006832EB" w:rsidP="006832EB">
          <w:pPr>
            <w:pStyle w:val="Topptekst"/>
          </w:pPr>
        </w:p>
      </w:tc>
    </w:tr>
    <w:tr w:rsidR="006832EB" w14:paraId="40DA231C" w14:textId="77777777" w:rsidTr="006832EB">
      <w:tc>
        <w:tcPr>
          <w:tcW w:w="709" w:type="dxa"/>
        </w:tcPr>
        <w:p w14:paraId="40DA2318" w14:textId="77777777" w:rsidR="006832EB" w:rsidRDefault="006832EB" w:rsidP="006832EB">
          <w:pPr>
            <w:pStyle w:val="Topptekst"/>
          </w:pPr>
        </w:p>
      </w:tc>
      <w:tc>
        <w:tcPr>
          <w:tcW w:w="5852" w:type="dxa"/>
        </w:tcPr>
        <w:p w14:paraId="40DA2319" w14:textId="77777777" w:rsidR="006832EB" w:rsidRDefault="006832EB" w:rsidP="006832EB">
          <w:pPr>
            <w:pStyle w:val="Topptekst"/>
          </w:pPr>
        </w:p>
      </w:tc>
      <w:tc>
        <w:tcPr>
          <w:tcW w:w="1864" w:type="dxa"/>
        </w:tcPr>
        <w:p w14:paraId="40DA231A" w14:textId="77777777" w:rsidR="006832EB" w:rsidRDefault="006832EB" w:rsidP="006832EB">
          <w:pPr>
            <w:pStyle w:val="Topptekst"/>
          </w:pPr>
          <w:r>
            <w:t>Referanse</w:t>
          </w:r>
        </w:p>
      </w:tc>
      <w:tc>
        <w:tcPr>
          <w:tcW w:w="1497" w:type="dxa"/>
        </w:tcPr>
        <w:p w14:paraId="40DA231B" w14:textId="77777777" w:rsidR="006832EB" w:rsidRDefault="006832EB" w:rsidP="006832EB">
          <w:r>
            <w:t>Dato</w:t>
          </w:r>
        </w:p>
      </w:tc>
    </w:tr>
    <w:tr w:rsidR="006832EB" w:rsidRPr="00FC223E" w14:paraId="40DA2321" w14:textId="77777777" w:rsidTr="006832EB">
      <w:tc>
        <w:tcPr>
          <w:tcW w:w="709" w:type="dxa"/>
        </w:tcPr>
        <w:p w14:paraId="40DA231D" w14:textId="77777777" w:rsidR="006832EB" w:rsidRDefault="006832EB" w:rsidP="006832EB">
          <w:pPr>
            <w:pStyle w:val="Topptekst"/>
          </w:pPr>
        </w:p>
      </w:tc>
      <w:tc>
        <w:tcPr>
          <w:tcW w:w="5852" w:type="dxa"/>
        </w:tcPr>
        <w:p w14:paraId="40DA231E" w14:textId="36775088" w:rsidR="006832EB" w:rsidRDefault="006832EB" w:rsidP="006832EB">
          <w:pPr>
            <w:pStyle w:val="Topptekst"/>
          </w:pPr>
          <w:r>
            <w:t xml:space="preserve"> </w:t>
          </w:r>
          <w:sdt>
            <w:sdtPr>
              <w:tag w:val="ToOrgUnit.Name"/>
              <w:id w:val="10012"/>
              <w:placeholder>
                <w:docPart w:val="DF2A06E6647C4CCBB36D156A00C5D035"/>
              </w:placeholder>
              <w:dataBinding w:prefixMappings="xmlns:gbs='http://www.software-innovation.no/growBusinessDocument'" w:xpath="/gbs:GrowBusinessDocument/gbs:ToOrgUnit.Name[@gbs:key='10012']" w:storeItemID="{DEF6054B-A1B1-4D2B-8DA5-9317CD85D7B0}"/>
              <w:text/>
            </w:sdtPr>
            <w:sdtEndPr/>
            <w:sdtContent>
              <w:r>
                <w:t>Voss Kommune</w:t>
              </w:r>
            </w:sdtContent>
          </w:sdt>
        </w:p>
      </w:tc>
      <w:sdt>
        <w:sdtPr>
          <w:tag w:val="DocumentNumber"/>
          <w:id w:val="10013"/>
          <w:lock w:val="sdtContentLocked"/>
          <w:placeholder>
            <w:docPart w:val="DF2A06E6647C4CCBB36D156A00C5D035"/>
          </w:placeholder>
          <w:dataBinding w:prefixMappings="xmlns:gbs='http://www.software-innovation.no/growBusinessDocument'" w:xpath="/gbs:GrowBusinessDocument/gbs:DocumentNumber[@gbs:key='10013']" w:storeItemID="{DEF6054B-A1B1-4D2B-8DA5-9317CD85D7B0}"/>
          <w:text/>
        </w:sdtPr>
        <w:sdtEndPr/>
        <w:sdtContent>
          <w:tc>
            <w:tcPr>
              <w:tcW w:w="1864" w:type="dxa"/>
            </w:tcPr>
            <w:p w14:paraId="40DA231F" w14:textId="31C4F935" w:rsidR="006832EB" w:rsidRDefault="006832EB" w:rsidP="006832EB">
              <w:r>
                <w:t>15/02012-13</w:t>
              </w:r>
            </w:p>
          </w:tc>
        </w:sdtContent>
      </w:sdt>
      <w:sdt>
        <w:sdtPr>
          <w:rPr>
            <w:lang w:val="nb-NO"/>
          </w:rPr>
          <w:tag w:val="DocumentDate"/>
          <w:id w:val="10014"/>
          <w:lock w:val="sdtLocked"/>
          <w:placeholder>
            <w:docPart w:val="D9706EA93C5E4EDEA4B79D26D9542A72"/>
          </w:placeholder>
          <w:dataBinding w:prefixMappings="xmlns:gbs='http://www.software-innovation.no/growBusinessDocument'" w:xpath="/gbs:GrowBusinessDocument/gbs:DocumentDate[@gbs:key='10014']" w:storeItemID="{DEF6054B-A1B1-4D2B-8DA5-9317CD85D7B0}"/>
          <w:date w:fullDate="2019-06-26T00:00:00Z">
            <w:dateFormat w:val="dd.MM.yyyy"/>
            <w:lid w:val="nb-NO"/>
            <w:storeMappedDataAs w:val="dateTime"/>
            <w:calendar w:val="gregorian"/>
          </w:date>
        </w:sdtPr>
        <w:sdtEndPr/>
        <w:sdtContent>
          <w:tc>
            <w:tcPr>
              <w:tcW w:w="1497" w:type="dxa"/>
            </w:tcPr>
            <w:p w14:paraId="40DA2320" w14:textId="1ADD4676" w:rsidR="006832EB" w:rsidRPr="00FC223E" w:rsidRDefault="006832EB" w:rsidP="006832EB">
              <w:pPr>
                <w:rPr>
                  <w:lang w:val="nb-NO"/>
                </w:rPr>
              </w:pPr>
              <w:r>
                <w:rPr>
                  <w:lang w:val="nb-NO"/>
                </w:rPr>
                <w:t>26.06.2019</w:t>
              </w:r>
            </w:p>
          </w:tc>
        </w:sdtContent>
      </w:sdt>
    </w:tr>
  </w:tbl>
  <w:p w14:paraId="40DA2322" w14:textId="77777777" w:rsidR="006832EB" w:rsidRDefault="006832EB" w:rsidP="007F1D48">
    <w:pPr>
      <w:pStyle w:val="Topptekst"/>
    </w:pPr>
    <w:r>
      <w:rPr>
        <w:noProof/>
        <w:lang w:eastAsia="nn-NO"/>
      </w:rPr>
      <w:drawing>
        <wp:anchor distT="0" distB="0" distL="114300" distR="114300" simplePos="0" relativeHeight="251692032" behindDoc="1" locked="0" layoutInCell="1" allowOverlap="1" wp14:anchorId="40DA232B" wp14:editId="40DA232C">
          <wp:simplePos x="0" y="0"/>
          <wp:positionH relativeFrom="column">
            <wp:posOffset>-412750</wp:posOffset>
          </wp:positionH>
          <wp:positionV relativeFrom="paragraph">
            <wp:posOffset>-137531</wp:posOffset>
          </wp:positionV>
          <wp:extent cx="2276475" cy="1152525"/>
          <wp:effectExtent l="0" t="0" r="9525" b="9525"/>
          <wp:wrapNone/>
          <wp:docPr id="5" name="Picture 7" descr="brevark-s2.em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7" descr="brevark-s2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6475" cy="1152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0DA2323" w14:textId="77777777" w:rsidR="006832EB" w:rsidRDefault="006832EB" w:rsidP="00BD7A77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FC56F7"/>
    <w:multiLevelType w:val="hybridMultilevel"/>
    <w:tmpl w:val="2774117C"/>
    <w:lvl w:ilvl="0" w:tplc="2D86F0A0">
      <w:start w:val="1"/>
      <w:numFmt w:val="decimal"/>
      <w:lvlText w:val="Side 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nb-NO" w:vendorID="64" w:dllVersion="6" w:nlCheck="1" w:checkStyle="0"/>
  <w:activeWritingStyle w:appName="MSWord" w:lang="en-GB" w:vendorID="64" w:dllVersion="6" w:nlCheck="1" w:checkStyle="1"/>
  <w:proofState w:spelling="clean" w:grammar="clean"/>
  <w:attachedTemplate r:id="rId1"/>
  <w:documentProtection w:edit="readOnly" w:enforcement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 strokecolor="none [2092]">
      <v:stroke dashstyle="1 1" color="none [2092]" weight="1pt" endcap="roun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63F"/>
    <w:rsid w:val="00001F92"/>
    <w:rsid w:val="0003505C"/>
    <w:rsid w:val="00052BC8"/>
    <w:rsid w:val="000564E1"/>
    <w:rsid w:val="000627DA"/>
    <w:rsid w:val="00093C2F"/>
    <w:rsid w:val="00096197"/>
    <w:rsid w:val="000A18D3"/>
    <w:rsid w:val="000C2EC8"/>
    <w:rsid w:val="000C51D5"/>
    <w:rsid w:val="001249D2"/>
    <w:rsid w:val="001750C0"/>
    <w:rsid w:val="00187D03"/>
    <w:rsid w:val="001F42B5"/>
    <w:rsid w:val="00203E15"/>
    <w:rsid w:val="00204298"/>
    <w:rsid w:val="002567E7"/>
    <w:rsid w:val="00261DA6"/>
    <w:rsid w:val="00266122"/>
    <w:rsid w:val="002C3498"/>
    <w:rsid w:val="002D3216"/>
    <w:rsid w:val="002D6E87"/>
    <w:rsid w:val="002F31EC"/>
    <w:rsid w:val="00301822"/>
    <w:rsid w:val="00304560"/>
    <w:rsid w:val="0038656A"/>
    <w:rsid w:val="00391A08"/>
    <w:rsid w:val="003A16C3"/>
    <w:rsid w:val="003A6359"/>
    <w:rsid w:val="003B260C"/>
    <w:rsid w:val="003C5C69"/>
    <w:rsid w:val="003D3868"/>
    <w:rsid w:val="003E6217"/>
    <w:rsid w:val="0040236A"/>
    <w:rsid w:val="0041407F"/>
    <w:rsid w:val="0046021D"/>
    <w:rsid w:val="0047254D"/>
    <w:rsid w:val="00476099"/>
    <w:rsid w:val="00482305"/>
    <w:rsid w:val="0049009B"/>
    <w:rsid w:val="004A7392"/>
    <w:rsid w:val="004C082A"/>
    <w:rsid w:val="004D3A08"/>
    <w:rsid w:val="004D5490"/>
    <w:rsid w:val="0054663D"/>
    <w:rsid w:val="00560E8D"/>
    <w:rsid w:val="0057531E"/>
    <w:rsid w:val="005A73B9"/>
    <w:rsid w:val="005D2801"/>
    <w:rsid w:val="005F2847"/>
    <w:rsid w:val="005F4933"/>
    <w:rsid w:val="005F5C97"/>
    <w:rsid w:val="00647876"/>
    <w:rsid w:val="00665C7A"/>
    <w:rsid w:val="006832EB"/>
    <w:rsid w:val="006B791D"/>
    <w:rsid w:val="006D5F66"/>
    <w:rsid w:val="006E1EFA"/>
    <w:rsid w:val="0071763F"/>
    <w:rsid w:val="00743633"/>
    <w:rsid w:val="0075348F"/>
    <w:rsid w:val="007556FA"/>
    <w:rsid w:val="00764E71"/>
    <w:rsid w:val="0078650B"/>
    <w:rsid w:val="007A3752"/>
    <w:rsid w:val="007E3688"/>
    <w:rsid w:val="007F1D48"/>
    <w:rsid w:val="007F447D"/>
    <w:rsid w:val="008067E0"/>
    <w:rsid w:val="00806939"/>
    <w:rsid w:val="008245EC"/>
    <w:rsid w:val="00845772"/>
    <w:rsid w:val="00873541"/>
    <w:rsid w:val="008A00FD"/>
    <w:rsid w:val="008B33F2"/>
    <w:rsid w:val="008F0AEE"/>
    <w:rsid w:val="008F23F1"/>
    <w:rsid w:val="008F6BD1"/>
    <w:rsid w:val="00904625"/>
    <w:rsid w:val="009810A4"/>
    <w:rsid w:val="009E752D"/>
    <w:rsid w:val="00A2078F"/>
    <w:rsid w:val="00A32BB0"/>
    <w:rsid w:val="00A33183"/>
    <w:rsid w:val="00A40D1B"/>
    <w:rsid w:val="00A7291E"/>
    <w:rsid w:val="00AC7677"/>
    <w:rsid w:val="00AD574F"/>
    <w:rsid w:val="00AE1E1B"/>
    <w:rsid w:val="00B14575"/>
    <w:rsid w:val="00B62F49"/>
    <w:rsid w:val="00B86A11"/>
    <w:rsid w:val="00B86AA9"/>
    <w:rsid w:val="00BA74EE"/>
    <w:rsid w:val="00BC6B9A"/>
    <w:rsid w:val="00BD7A77"/>
    <w:rsid w:val="00BF4ECB"/>
    <w:rsid w:val="00C11551"/>
    <w:rsid w:val="00C46518"/>
    <w:rsid w:val="00C5480F"/>
    <w:rsid w:val="00CA5A39"/>
    <w:rsid w:val="00CB02B9"/>
    <w:rsid w:val="00CB5AC0"/>
    <w:rsid w:val="00D24A97"/>
    <w:rsid w:val="00D64289"/>
    <w:rsid w:val="00D95E04"/>
    <w:rsid w:val="00DA74A8"/>
    <w:rsid w:val="00DE0997"/>
    <w:rsid w:val="00DE206D"/>
    <w:rsid w:val="00DE4EE7"/>
    <w:rsid w:val="00E244C5"/>
    <w:rsid w:val="00E30151"/>
    <w:rsid w:val="00E46348"/>
    <w:rsid w:val="00E574D0"/>
    <w:rsid w:val="00F5028D"/>
    <w:rsid w:val="00F56C9F"/>
    <w:rsid w:val="00F6001F"/>
    <w:rsid w:val="00FC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 strokecolor="none [2092]">
      <v:stroke dashstyle="1 1" color="none [2092]" weight="1pt" endcap="round"/>
    </o:shapedefaults>
    <o:shapelayout v:ext="edit">
      <o:idmap v:ext="edit" data="1"/>
    </o:shapelayout>
  </w:shapeDefaults>
  <w:decimalSymbol w:val=","/>
  <w:listSeparator w:val=";"/>
  <w14:docId w14:val="40DA22E9"/>
  <w15:docId w15:val="{668FB0AD-086E-48C9-AC54-2AC574E5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663D"/>
    <w:rPr>
      <w:rFonts w:ascii="Arial" w:hAnsi="Arial"/>
      <w:sz w:val="20"/>
      <w:lang w:val="nn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F2847"/>
    <w:pPr>
      <w:keepNext/>
      <w:keepLines/>
      <w:spacing w:before="24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627DA"/>
    <w:pPr>
      <w:tabs>
        <w:tab w:val="center" w:pos="4680"/>
        <w:tab w:val="right" w:pos="9360"/>
      </w:tabs>
      <w:spacing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627DA"/>
  </w:style>
  <w:style w:type="paragraph" w:styleId="Bunntekst">
    <w:name w:val="footer"/>
    <w:basedOn w:val="Normal"/>
    <w:link w:val="BunntekstTegn"/>
    <w:uiPriority w:val="99"/>
    <w:unhideWhenUsed/>
    <w:rsid w:val="000627DA"/>
    <w:pPr>
      <w:tabs>
        <w:tab w:val="center" w:pos="4680"/>
        <w:tab w:val="right" w:pos="9360"/>
      </w:tabs>
      <w:spacing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627DA"/>
  </w:style>
  <w:style w:type="paragraph" w:styleId="Bobletekst">
    <w:name w:val="Balloon Text"/>
    <w:basedOn w:val="Normal"/>
    <w:link w:val="BobletekstTegn"/>
    <w:uiPriority w:val="99"/>
    <w:semiHidden/>
    <w:unhideWhenUsed/>
    <w:rsid w:val="000627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627DA"/>
    <w:rPr>
      <w:rFonts w:ascii="Tahoma" w:hAnsi="Tahoma" w:cs="Tahoma"/>
      <w:sz w:val="16"/>
      <w:szCs w:val="16"/>
    </w:rPr>
  </w:style>
  <w:style w:type="paragraph" w:customStyle="1" w:styleId="NoParagraphStyle">
    <w:name w:val="[No Paragraph Style]"/>
    <w:rsid w:val="00BD7A77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 w:cs="Times New Roman"/>
      <w:color w:val="000000"/>
      <w:sz w:val="24"/>
      <w:szCs w:val="24"/>
      <w:lang w:val="en-GB"/>
    </w:rPr>
  </w:style>
  <w:style w:type="paragraph" w:styleId="Listeavsnitt">
    <w:name w:val="List Paragraph"/>
    <w:basedOn w:val="Normal"/>
    <w:uiPriority w:val="34"/>
    <w:qFormat/>
    <w:rsid w:val="000C2EC8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BD7A77"/>
    <w:rPr>
      <w:color w:val="808080"/>
    </w:rPr>
  </w:style>
  <w:style w:type="table" w:styleId="Tabellrutenett">
    <w:name w:val="Table Grid"/>
    <w:basedOn w:val="Vanligtabell"/>
    <w:uiPriority w:val="59"/>
    <w:rsid w:val="00FC22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foravsnitt"/>
    <w:link w:val="Overskrift1"/>
    <w:uiPriority w:val="9"/>
    <w:rsid w:val="005F2847"/>
    <w:rPr>
      <w:rFonts w:ascii="Arial" w:eastAsiaTheme="majorEastAsia" w:hAnsi="Arial" w:cstheme="majorBidi"/>
      <w:b/>
      <w:sz w:val="24"/>
      <w:szCs w:val="32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6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ublic360.voss.kommune.no:443/360Templates/Voss-Notat-NY200616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186857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E632CB4-F1B3-4B4E-80F3-3ABFE98314BC}"/>
      </w:docPartPr>
      <w:docPartBody>
        <w:p w:rsidR="00EA60D9" w:rsidRDefault="00EA60D9"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4BC5C86A773F4BA6B02B195280F3006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9B2808B-2DC7-4B57-A7F3-B40911EA8E83}"/>
      </w:docPartPr>
      <w:docPartBody>
        <w:p w:rsidR="004400AD" w:rsidRDefault="00110568" w:rsidP="00110568">
          <w:pPr>
            <w:pStyle w:val="4BC5C86A773F4BA6B02B195280F3006C1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ED21731F797B450D83923C7B7ED476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4F2CFC2-3E01-4534-BD0E-B3C9A7EE81A3}"/>
      </w:docPartPr>
      <w:docPartBody>
        <w:p w:rsidR="00110568" w:rsidRDefault="00110568" w:rsidP="00110568">
          <w:pPr>
            <w:pStyle w:val="ED21731F797B450D83923C7B7ED4769C"/>
          </w:pPr>
          <w:r>
            <w:rPr>
              <w:rFonts w:cs="Arial"/>
              <w:szCs w:val="18"/>
            </w:rPr>
            <w:t xml:space="preserve"> </w:t>
          </w:r>
        </w:p>
      </w:docPartBody>
    </w:docPart>
    <w:docPart>
      <w:docPartPr>
        <w:name w:val="12B0A2E260AE4690BA0706366D0571E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6704F3E-AD55-4B31-BC3D-35B09C98C995}"/>
      </w:docPartPr>
      <w:docPartBody>
        <w:p w:rsidR="00126135" w:rsidRDefault="003167F9" w:rsidP="003167F9">
          <w:pPr>
            <w:pStyle w:val="12B0A2E260AE4690BA0706366D0571EC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E26291C3E22D4094B01474B9DBD8C0D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5380EEE-F3FA-444B-B7F0-4D28FCC30FEF}"/>
      </w:docPartPr>
      <w:docPartBody>
        <w:p w:rsidR="00126135" w:rsidRDefault="003167F9" w:rsidP="003167F9">
          <w:pPr>
            <w:pStyle w:val="E26291C3E22D4094B01474B9DBD8C0D2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06F84EC2818E44EC98B6B63FAB02579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C2E6BC9-691C-4D88-A9EC-486C3E5F55D2}"/>
      </w:docPartPr>
      <w:docPartBody>
        <w:p w:rsidR="00126135" w:rsidRDefault="003167F9" w:rsidP="003167F9">
          <w:pPr>
            <w:pStyle w:val="06F84EC2818E44EC98B6B63FAB025795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8A29EA30B3904A0E90EE34D1222E8A6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649B5A-1C21-4203-8B0D-D7BF673D90D6}"/>
      </w:docPartPr>
      <w:docPartBody>
        <w:p w:rsidR="00126135" w:rsidRDefault="003167F9" w:rsidP="003167F9">
          <w:pPr>
            <w:pStyle w:val="8A29EA30B3904A0E90EE34D1222E8A68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F11ABA618AB2428888E4D640251E465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D9D7B3-6D0D-4D80-A2EF-C2CDCD1E08BE}"/>
      </w:docPartPr>
      <w:docPartBody>
        <w:p w:rsidR="00126135" w:rsidRDefault="003167F9" w:rsidP="003167F9">
          <w:pPr>
            <w:pStyle w:val="F11ABA618AB2428888E4D640251E465A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AE3A0D5F30E24675988009BCA3B767E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B307EA6-D489-458C-862F-D37AAEC879DA}"/>
      </w:docPartPr>
      <w:docPartBody>
        <w:p w:rsidR="00126135" w:rsidRDefault="003167F9" w:rsidP="003167F9">
          <w:pPr>
            <w:pStyle w:val="AE3A0D5F30E24675988009BCA3B767E2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AAD3D2FFA5514F5C935A5F02B59FAB4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653D026-14EE-4879-90BB-1C0B325B5F82}"/>
      </w:docPartPr>
      <w:docPartBody>
        <w:p w:rsidR="00126135" w:rsidRDefault="003167F9" w:rsidP="003167F9">
          <w:pPr>
            <w:pStyle w:val="AAD3D2FFA5514F5C935A5F02B59FAB4B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8818BAE7E96E40E38473F3DB6527B26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A1AAEB-F42F-4680-A02E-7B5FD454E3EF}"/>
      </w:docPartPr>
      <w:docPartBody>
        <w:p w:rsidR="00126135" w:rsidRDefault="003167F9" w:rsidP="003167F9">
          <w:pPr>
            <w:pStyle w:val="8818BAE7E96E40E38473F3DB6527B26D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DF2A06E6647C4CCBB36D156A00C5D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F534F1-B35D-48BD-AD2D-A2B62B0C7793}"/>
      </w:docPartPr>
      <w:docPartBody>
        <w:p w:rsidR="00CE13B2" w:rsidRDefault="00782B55" w:rsidP="00782B55">
          <w:pPr>
            <w:pStyle w:val="DF2A06E6647C4CCBB36D156A00C5D035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D9706EA93C5E4EDEA4B79D26D9542A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27870-1200-40C7-B180-C9D08EC393EA}"/>
      </w:docPartPr>
      <w:docPartBody>
        <w:p w:rsidR="00CE13B2" w:rsidRDefault="00782B55" w:rsidP="00782B55">
          <w:pPr>
            <w:pStyle w:val="D9706EA93C5E4EDEA4B79D26D9542A72"/>
          </w:pPr>
          <w:r w:rsidRPr="009D63D7">
            <w:rPr>
              <w:rStyle w:val="Plassholderteks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0D9"/>
    <w:rsid w:val="00110568"/>
    <w:rsid w:val="00126135"/>
    <w:rsid w:val="002D30A3"/>
    <w:rsid w:val="003167F9"/>
    <w:rsid w:val="004400AD"/>
    <w:rsid w:val="00541BD5"/>
    <w:rsid w:val="00782B55"/>
    <w:rsid w:val="007E0D4F"/>
    <w:rsid w:val="00860821"/>
    <w:rsid w:val="00A10340"/>
    <w:rsid w:val="00A268EB"/>
    <w:rsid w:val="00AB5EE5"/>
    <w:rsid w:val="00B951C8"/>
    <w:rsid w:val="00CE13B2"/>
    <w:rsid w:val="00D53791"/>
    <w:rsid w:val="00E05DA0"/>
    <w:rsid w:val="00E0677F"/>
    <w:rsid w:val="00EA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n-NO" w:eastAsia="nn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60D9"/>
    <w:rPr>
      <w:rFonts w:cs="Times New Roman"/>
      <w:sz w:val="3276"/>
      <w:szCs w:val="327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782B55"/>
    <w:rPr>
      <w:color w:val="808080"/>
    </w:rPr>
  </w:style>
  <w:style w:type="paragraph" w:customStyle="1" w:styleId="9C75400E58E54E95AD66937A9C2907F6">
    <w:name w:val="9C75400E58E54E95AD66937A9C2907F6"/>
    <w:rsid w:val="00EA60D9"/>
  </w:style>
  <w:style w:type="paragraph" w:customStyle="1" w:styleId="E42374D4DF2946B198A4E983FAF6084D">
    <w:name w:val="E42374D4DF2946B198A4E983FAF6084D"/>
    <w:rsid w:val="00EA60D9"/>
  </w:style>
  <w:style w:type="paragraph" w:customStyle="1" w:styleId="257B4EF8B6CC4298A4E120E4090B0889">
    <w:name w:val="257B4EF8B6CC4298A4E120E4090B0889"/>
    <w:rsid w:val="00EA60D9"/>
  </w:style>
  <w:style w:type="paragraph" w:customStyle="1" w:styleId="CBF7C11F73074A90BC0DD227991C9200">
    <w:name w:val="CBF7C11F73074A90BC0DD227991C9200"/>
    <w:rsid w:val="00EA60D9"/>
  </w:style>
  <w:style w:type="paragraph" w:customStyle="1" w:styleId="F104513EF6614AABB1E25ADBF7CFB6E0">
    <w:name w:val="F104513EF6614AABB1E25ADBF7CFB6E0"/>
    <w:rsid w:val="00EA60D9"/>
  </w:style>
  <w:style w:type="paragraph" w:customStyle="1" w:styleId="24509FC7A02E49649CA3DC1B06661D2C">
    <w:name w:val="24509FC7A02E49649CA3DC1B06661D2C"/>
    <w:rsid w:val="007E0D4F"/>
  </w:style>
  <w:style w:type="paragraph" w:customStyle="1" w:styleId="6DB9BD50AB7D48C1A2DE25F100A29C51">
    <w:name w:val="6DB9BD50AB7D48C1A2DE25F100A29C51"/>
    <w:rsid w:val="007E0D4F"/>
  </w:style>
  <w:style w:type="paragraph" w:customStyle="1" w:styleId="48D4E1F1EEB54F9E9614A1260B3700F7">
    <w:name w:val="48D4E1F1EEB54F9E9614A1260B3700F7"/>
    <w:rsid w:val="007E0D4F"/>
  </w:style>
  <w:style w:type="paragraph" w:customStyle="1" w:styleId="751A458FD9264F3A803F3125813ACD94">
    <w:name w:val="751A458FD9264F3A803F3125813ACD94"/>
    <w:rsid w:val="007E0D4F"/>
  </w:style>
  <w:style w:type="paragraph" w:customStyle="1" w:styleId="8DF2B82501C2430CB92AACD35EF32CE1">
    <w:name w:val="8DF2B82501C2430CB92AACD35EF32CE1"/>
    <w:rsid w:val="002D30A3"/>
  </w:style>
  <w:style w:type="paragraph" w:customStyle="1" w:styleId="504324558893472483BDBC67DE345C7F">
    <w:name w:val="504324558893472483BDBC67DE345C7F"/>
    <w:rsid w:val="00E05DA0"/>
  </w:style>
  <w:style w:type="paragraph" w:customStyle="1" w:styleId="7637685A013B4C45A3F9252B77382618">
    <w:name w:val="7637685A013B4C45A3F9252B77382618"/>
    <w:rsid w:val="00E05DA0"/>
  </w:style>
  <w:style w:type="paragraph" w:customStyle="1" w:styleId="933681EF75B14B6FB4DA42830A4EFCB0">
    <w:name w:val="933681EF75B14B6FB4DA42830A4EFCB0"/>
    <w:rsid w:val="00E05DA0"/>
  </w:style>
  <w:style w:type="paragraph" w:customStyle="1" w:styleId="D4EA4AD17CE249EE9D5B5E3329D60029">
    <w:name w:val="D4EA4AD17CE249EE9D5B5E3329D60029"/>
    <w:rsid w:val="00AB5EE5"/>
  </w:style>
  <w:style w:type="paragraph" w:customStyle="1" w:styleId="92B754DB08DC43E0B402523D9B89CBB4">
    <w:name w:val="92B754DB08DC43E0B402523D9B89CBB4"/>
    <w:rsid w:val="00AB5EE5"/>
  </w:style>
  <w:style w:type="paragraph" w:customStyle="1" w:styleId="FF83EE1D1E1E4E0CA4FDD4EC48AB352B">
    <w:name w:val="FF83EE1D1E1E4E0CA4FDD4EC48AB352B"/>
    <w:rsid w:val="00AB5EE5"/>
  </w:style>
  <w:style w:type="paragraph" w:customStyle="1" w:styleId="27EDE8CB6707470C87921CDDE5F23FD9">
    <w:name w:val="27EDE8CB6707470C87921CDDE5F23FD9"/>
    <w:rsid w:val="00AB5EE5"/>
  </w:style>
  <w:style w:type="paragraph" w:customStyle="1" w:styleId="4BC5C86A773F4BA6B02B195280F3006C">
    <w:name w:val="4BC5C86A773F4BA6B02B195280F3006C"/>
    <w:rsid w:val="00A10340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FF83EE1D1E1E4E0CA4FDD4EC48AB352B1">
    <w:name w:val="FF83EE1D1E1E4E0CA4FDD4EC48AB352B1"/>
    <w:rsid w:val="00A10340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18159A9E117A4E6E931C58AC52650FE6">
    <w:name w:val="18159A9E117A4E6E931C58AC52650FE6"/>
    <w:rsid w:val="00A10340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493CC829672A4B8BAB7A8E2DCEC06E00">
    <w:name w:val="493CC829672A4B8BAB7A8E2DCEC06E00"/>
    <w:rsid w:val="00A10340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4BC5C86A773F4BA6B02B195280F3006C1">
    <w:name w:val="4BC5C86A773F4BA6B02B195280F3006C1"/>
    <w:rsid w:val="00110568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ED21731F797B450D83923C7B7ED4769C">
    <w:name w:val="ED21731F797B450D83923C7B7ED4769C"/>
    <w:rsid w:val="00110568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18159A9E117A4E6E931C58AC52650FE61">
    <w:name w:val="18159A9E117A4E6E931C58AC52650FE61"/>
    <w:rsid w:val="00110568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493CC829672A4B8BAB7A8E2DCEC06E001">
    <w:name w:val="493CC829672A4B8BAB7A8E2DCEC06E001"/>
    <w:rsid w:val="00110568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8BE2E99AEA2A4035B4B5790198EA33B8">
    <w:name w:val="8BE2E99AEA2A4035B4B5790198EA33B8"/>
    <w:rsid w:val="00A268EB"/>
  </w:style>
  <w:style w:type="paragraph" w:customStyle="1" w:styleId="19E9044DD1BC43DFA678A0C11E427396">
    <w:name w:val="19E9044DD1BC43DFA678A0C11E427396"/>
    <w:rsid w:val="00E0677F"/>
  </w:style>
  <w:style w:type="paragraph" w:customStyle="1" w:styleId="9D2E2B761DED4FEEAEAF7336B7D870A3">
    <w:name w:val="9D2E2B761DED4FEEAEAF7336B7D870A3"/>
    <w:rsid w:val="00E0677F"/>
  </w:style>
  <w:style w:type="paragraph" w:customStyle="1" w:styleId="0DDBECE870F44E1F9CD5B9D569BD64CD">
    <w:name w:val="0DDBECE870F44E1F9CD5B9D569BD64CD"/>
    <w:rsid w:val="00E0677F"/>
  </w:style>
  <w:style w:type="paragraph" w:customStyle="1" w:styleId="9E9B94CA25224B389C8FEB83A59E1212">
    <w:name w:val="9E9B94CA25224B389C8FEB83A59E1212"/>
    <w:rsid w:val="00E0677F"/>
  </w:style>
  <w:style w:type="paragraph" w:customStyle="1" w:styleId="3D605808BE25424BB7D44DBAA5795E12">
    <w:name w:val="3D605808BE25424BB7D44DBAA5795E12"/>
    <w:rsid w:val="00E0677F"/>
  </w:style>
  <w:style w:type="paragraph" w:customStyle="1" w:styleId="8D06CC553A1445BDBEE63C2E98346777">
    <w:name w:val="8D06CC553A1445BDBEE63C2E98346777"/>
    <w:rsid w:val="00E0677F"/>
  </w:style>
  <w:style w:type="paragraph" w:customStyle="1" w:styleId="CE766ED05023435AA64DDA81BA862B4D">
    <w:name w:val="CE766ED05023435AA64DDA81BA862B4D"/>
    <w:rsid w:val="00E0677F"/>
  </w:style>
  <w:style w:type="paragraph" w:customStyle="1" w:styleId="133165D1B96447DBA8D78C51762AD90B">
    <w:name w:val="133165D1B96447DBA8D78C51762AD90B"/>
    <w:rsid w:val="00E0677F"/>
  </w:style>
  <w:style w:type="paragraph" w:customStyle="1" w:styleId="FC6E0C1D5B2A4B6B8BBD69DF3BEAC279">
    <w:name w:val="FC6E0C1D5B2A4B6B8BBD69DF3BEAC279"/>
    <w:rsid w:val="003167F9"/>
  </w:style>
  <w:style w:type="paragraph" w:customStyle="1" w:styleId="AF4E61772438464DAA2FA18CD3F69A09">
    <w:name w:val="AF4E61772438464DAA2FA18CD3F69A09"/>
    <w:rsid w:val="003167F9"/>
  </w:style>
  <w:style w:type="paragraph" w:customStyle="1" w:styleId="63065E202C7441899051C5AC9A65384C">
    <w:name w:val="63065E202C7441899051C5AC9A65384C"/>
    <w:rsid w:val="003167F9"/>
  </w:style>
  <w:style w:type="paragraph" w:customStyle="1" w:styleId="8811CC381ED249C4A35113527439A415">
    <w:name w:val="8811CC381ED249C4A35113527439A415"/>
    <w:rsid w:val="003167F9"/>
  </w:style>
  <w:style w:type="paragraph" w:customStyle="1" w:styleId="89C3B7994F5349DCAFF74F4C4421B176">
    <w:name w:val="89C3B7994F5349DCAFF74F4C4421B176"/>
    <w:rsid w:val="003167F9"/>
  </w:style>
  <w:style w:type="paragraph" w:customStyle="1" w:styleId="B98302C12D23455D86B3DD6086FDB2CA">
    <w:name w:val="B98302C12D23455D86B3DD6086FDB2CA"/>
    <w:rsid w:val="003167F9"/>
  </w:style>
  <w:style w:type="paragraph" w:customStyle="1" w:styleId="5B2ABED65D3042A29525C2615C5939AE">
    <w:name w:val="5B2ABED65D3042A29525C2615C5939AE"/>
    <w:rsid w:val="003167F9"/>
  </w:style>
  <w:style w:type="paragraph" w:customStyle="1" w:styleId="12B0A2E260AE4690BA0706366D0571EC">
    <w:name w:val="12B0A2E260AE4690BA0706366D0571EC"/>
    <w:rsid w:val="003167F9"/>
  </w:style>
  <w:style w:type="paragraph" w:customStyle="1" w:styleId="E26291C3E22D4094B01474B9DBD8C0D2">
    <w:name w:val="E26291C3E22D4094B01474B9DBD8C0D2"/>
    <w:rsid w:val="003167F9"/>
  </w:style>
  <w:style w:type="paragraph" w:customStyle="1" w:styleId="06F84EC2818E44EC98B6B63FAB025795">
    <w:name w:val="06F84EC2818E44EC98B6B63FAB025795"/>
    <w:rsid w:val="003167F9"/>
  </w:style>
  <w:style w:type="paragraph" w:customStyle="1" w:styleId="8A29EA30B3904A0E90EE34D1222E8A68">
    <w:name w:val="8A29EA30B3904A0E90EE34D1222E8A68"/>
    <w:rsid w:val="003167F9"/>
  </w:style>
  <w:style w:type="paragraph" w:customStyle="1" w:styleId="F11ABA618AB2428888E4D640251E465A">
    <w:name w:val="F11ABA618AB2428888E4D640251E465A"/>
    <w:rsid w:val="003167F9"/>
  </w:style>
  <w:style w:type="paragraph" w:customStyle="1" w:styleId="AE3A0D5F30E24675988009BCA3B767E2">
    <w:name w:val="AE3A0D5F30E24675988009BCA3B767E2"/>
    <w:rsid w:val="003167F9"/>
  </w:style>
  <w:style w:type="paragraph" w:customStyle="1" w:styleId="AAD3D2FFA5514F5C935A5F02B59FAB4B">
    <w:name w:val="AAD3D2FFA5514F5C935A5F02B59FAB4B"/>
    <w:rsid w:val="003167F9"/>
  </w:style>
  <w:style w:type="paragraph" w:customStyle="1" w:styleId="8818BAE7E96E40E38473F3DB6527B26D">
    <w:name w:val="8818BAE7E96E40E38473F3DB6527B26D"/>
    <w:rsid w:val="003167F9"/>
  </w:style>
  <w:style w:type="paragraph" w:customStyle="1" w:styleId="DF2A06E6647C4CCBB36D156A00C5D035">
    <w:name w:val="DF2A06E6647C4CCBB36D156A00C5D035"/>
    <w:rsid w:val="00782B55"/>
    <w:rPr>
      <w:lang w:val="nb-NO" w:eastAsia="nb-NO"/>
    </w:rPr>
  </w:style>
  <w:style w:type="paragraph" w:customStyle="1" w:styleId="D9706EA93C5E4EDEA4B79D26D9542A72">
    <w:name w:val="D9706EA93C5E4EDEA4B79D26D9542A72"/>
    <w:rsid w:val="00782B55"/>
    <w:rPr>
      <w:lang w:val="nb-NO"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5C55374FFE3DF4FA82265BA5321382B" ma:contentTypeVersion="11" ma:contentTypeDescription="Opprett et nytt dokument." ma:contentTypeScope="" ma:versionID="0084e1dab15a4cb81a396f5b7ded2fc9">
  <xsd:schema xmlns:xsd="http://www.w3.org/2001/XMLSchema" xmlns:xs="http://www.w3.org/2001/XMLSchema" xmlns:p="http://schemas.microsoft.com/office/2006/metadata/properties" xmlns:ns2="cb6c50e2-ecbc-4db7-8c42-65d4d018cc02" targetNamespace="http://schemas.microsoft.com/office/2006/metadata/properties" ma:root="true" ma:fieldsID="f54a98c4adaca131e2fb3f7d2c30b729" ns2:_="">
    <xsd:import namespace="cb6c50e2-ecbc-4db7-8c42-65d4d018cc02"/>
    <xsd:element name="properties">
      <xsd:complexType>
        <xsd:sequence>
          <xsd:element name="documentManagement">
            <xsd:complexType>
              <xsd:all>
                <xsd:element ref="ns2:FileRecNo" minOccurs="0"/>
                <xsd:element ref="ns2:_x0024_Resources_x003a_SILocalization_x002c_1FF075C0_x002d_6FC7_x002d_4BC7_x002d_95E5_x002d_8748F3B91700" minOccurs="0"/>
                <xsd:element ref="ns2:_x0024_Resources_x003a_SILocalization_x002c_00ACCB6D_x002d_63E9_x002d_4C2B_x002d_ADD8_x002d_3BEB97C1EF26" minOccurs="0"/>
                <xsd:element ref="ns2:_x0024_Resources_x003a_SILocalization_x002c_2A847938_x002d_2AE0_x002d_4524_x002d_B061_x002d_23E9801152CA" minOccurs="0"/>
                <xsd:element ref="ns2:_x0024_Resources_x003a_SILocalization_x002c_FAB58418_x002d_8E66_x002d_4036_x002d_B681_x002d_AA52C18AE13E" minOccurs="0"/>
                <xsd:element ref="ns2:_x0024_Resources_x003a_SILocalization_x002c_04aa6f84_x002d_b651_x002d_4ed8_x002d_915d_x002d_6d6fbd0420e5" minOccurs="0"/>
                <xsd:element ref="ns2:_x0024_Resources_x003a_SILocalization_x002c_9FAAD48B_x002d_B0D9_x002d_4ea4_x002d_88D3_x002d_6170FF9A7B50" minOccurs="0"/>
                <xsd:element ref="ns2:_x0024_Resources_x003a_SILocalization_x002c_BE5601D0_x002d_D879_x002d_4DD1_x002d_A08E_x002d_5646297984B4" minOccurs="0"/>
                <xsd:element ref="ns2:_x0024_Resources_x003a_SILocalization_x002c_SI_x002e_PersonalLibrary_x002e_CheckedOutFrom360FieldId" minOccurs="0"/>
                <xsd:element ref="ns2:Checked_x0020_Out_x0020_From_x0020_360_x00b0__x0020_By" minOccurs="0"/>
                <xsd:element ref="ns2:Checked_x0020_In_x0020_From_x0020_360_x00b0__x0020_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c50e2-ecbc-4db7-8c42-65d4d018cc02" elementFormDefault="qualified">
    <xsd:import namespace="http://schemas.microsoft.com/office/2006/documentManagement/types"/>
    <xsd:import namespace="http://schemas.microsoft.com/office/infopath/2007/PartnerControls"/>
    <xsd:element name="FileRecNo" ma:index="8" nillable="true" ma:displayName="FileRecNo" ma:internalName="FileRecNo">
      <xsd:simpleType>
        <xsd:restriction base="dms:Text"/>
      </xsd:simpleType>
    </xsd:element>
    <xsd:element name="_x0024_Resources_x003a_SILocalization_x002c_1FF075C0_x002d_6FC7_x002d_4BC7_x002d_95E5_x002d_8748F3B91700" ma:index="9" nillable="true" ma:displayName="Filversjon" ma:internalName="_x0024_Resources_x003a_SILocalization_x002c_1FF075C0_x002d_6FC7_x002d_4BC7_x002d_95E5_x002d_8748F3B91700">
      <xsd:simpleType>
        <xsd:restriction base="dms:Text"/>
      </xsd:simpleType>
    </xsd:element>
    <xsd:element name="_x0024_Resources_x003a_SILocalization_x002c_00ACCB6D_x002d_63E9_x002d_4C2B_x002d_ADD8_x002d_3BEB97C1EF26" ma:index="10" nillable="true" ma:displayName="Variant" ma:internalName="_x0024_Resources_x003a_SILocalization_x002c_00ACCB6D_x002d_63E9_x002d_4C2B_x002d_ADD8_x002d_3BEB97C1EF26">
      <xsd:simpleType>
        <xsd:restriction base="dms:Text"/>
      </xsd:simpleType>
    </xsd:element>
    <xsd:element name="_x0024_Resources_x003a_SILocalization_x002c_2A847938_x002d_2AE0_x002d_4524_x002d_B061_x002d_23E9801152CA" ma:index="11" nillable="true" ma:displayName="Filstatus" ma:internalName="_x0024_Resources_x003a_SILocalization_x002c_2A847938_x002d_2AE0_x002d_4524_x002d_B061_x002d_23E9801152CA">
      <xsd:simpleType>
        <xsd:restriction base="dms:Text"/>
      </xsd:simpleType>
    </xsd:element>
    <xsd:element name="_x0024_Resources_x003a_SILocalization_x002c_FAB58418_x002d_8E66_x002d_4036_x002d_B681_x002d_AA52C18AE13E" ma:index="12" nillable="true" ma:displayName="Dokumentnummer" ma:internalName="_x0024_Resources_x003a_SILocalization_x002c_FAB58418_x002d_8E66_x002d_4036_x002d_B681_x002d_AA52C18AE13E">
      <xsd:simpleType>
        <xsd:restriction base="dms:Text"/>
      </xsd:simpleType>
    </xsd:element>
    <xsd:element name="_x0024_Resources_x003a_SILocalization_x002c_04aa6f84_x002d_b651_x002d_4ed8_x002d_915d_x002d_6d6fbd0420e5" ma:index="13" nillable="true" ma:displayName="Dokumentnummer" ma:internalName="_x0024_Resources_x003a_SILocalization_x002c_04aa6f84_x002d_b651_x002d_4ed8_x002d_915d_x002d_6d6fbd0420e5">
      <xsd:simpleType>
        <xsd:restriction base="dms:Text"/>
      </xsd:simpleType>
    </xsd:element>
    <xsd:element name="_x0024_Resources_x003a_SILocalization_x002c_9FAAD48B_x002d_B0D9_x002d_4ea4_x002d_88D3_x002d_6170FF9A7B50" ma:index="14" nillable="true" ma:displayName="Dokumenttittel" ma:internalName="_x0024_Resources_x003a_SILocalization_x002c_9FAAD48B_x002d_B0D9_x002d_4ea4_x002d_88D3_x002d_6170FF9A7B50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x0024_Resources_x003a_SILocalization_x002c_BE5601D0_x002d_D879_x002d_4DD1_x002d_A08E_x002d_5646297984B4" ma:index="15" nillable="true" ma:displayName="Dok.ver.id" ma:internalName="_x0024_Resources_x003a_SILocalization_x002c_BE5601D0_x002d_D879_x002d_4DD1_x002d_A08E_x002d_5646297984B4">
      <xsd:simpleType>
        <xsd:restriction base="dms:Text"/>
      </xsd:simpleType>
    </xsd:element>
    <xsd:element name="_x0024_Resources_x003a_SILocalization_x002c_SI_x002e_PersonalLibrary_x002e_CheckedOutFrom360FieldId" ma:index="16" nillable="true" ma:displayName="Utsjekket fra 360°" ma:default="0" ma:internalName="_x0024_Resources_x003a_SILocalization_x002c_SI_x002e_PersonalLibrary_x002e_CheckedOutFrom360FieldId">
      <xsd:simpleType>
        <xsd:restriction base="dms:Boolean"/>
      </xsd:simpleType>
    </xsd:element>
    <xsd:element name="Checked_x0020_Out_x0020_From_x0020_360_x00b0__x0020_By" ma:index="17" nillable="true" ma:displayName="Checked Out From 360° By" ma:internalName="Checked_x0020_Out_x0020_From_x0020_360_x00b0__x0020_By">
      <xsd:simpleType>
        <xsd:restriction base="dms:Text"/>
      </xsd:simpleType>
    </xsd:element>
    <xsd:element name="Checked_x0020_In_x0020_From_x0020_360_x00b0__x0020_By" ma:index="18" nillable="true" ma:displayName="Checked In From 360° By" ma:internalName="Checked_x0020_In_x0020_From_x0020_360_x00b0__x0020_B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bs:GrowBusinessDocument xmlns:gbs="http://www.software-innovation.no/growBusinessDocument" gbs:officeVersion="2007" gbs:sourceId="380454" gbs:entity="Document" gbs:templateDesignerVersion="3.1 F">
  <gbs:OurRef.Name gbs:loadFromGrowBusiness="OnProduce" gbs:saveInGrowBusiness="False" gbs:connected="true" gbs:recno="" gbs:entity="" gbs:datatype="string" gbs:key="10000">Einar Hauge</gbs:OurRef.Name>
  <gbs:OurRef.Title gbs:loadFromGrowBusiness="OnProduce" gbs:saveInGrowBusiness="False" gbs:connected="true" gbs:recno="" gbs:entity="" gbs:datatype="string" gbs:key="10001">Rådmann</gbs:OurRef.Title>
  <gbs:ToActivityContactJOINEX.Name gbs:loadFromGrowBusiness="OnEdit" gbs:saveInGrowBusiness="False" gbs:connected="true" gbs:recno="" gbs:entity="" gbs:datatype="string" gbs:key="10002" gbs:joinex="[JOINEX=[ToRole] {!OJEX!}=8]" gbs:dispatchrecipient="false" gbs:removeContentControl="0">
  </gbs:ToActivityContactJOINEX.Name>
  <gbs:Lists>
    <gbs:MultipleLines>
      <gbs:ToActivityContact gbs:name="KopimittakereML" gbs:removeList="False" gbs:loadFromGrowBusiness="OnEdit" gbs:saveInGrowBusiness="False" gbs:entity="ActivityContact">
        <gbs:MultipleLineID gbs:metaName="ToActivityContact.Recno">
          <gbs:value gbs:id="1"/>
        </gbs:MultipleLineID>
        <gbs:ToActivityContact.Name>
          <gbs:value gbs:key="10003" gbs:id="1" gbs:loadFromGrowBusiness="OnEdit" gbs:saveInGrowBusiness="False" gbs:recno="" gbs:entity="" gbs:datatype="string" gbs:removeContentControl="0">
          </gbs:value>
        </gbs:ToActivityContact.Name>
        <gbs:ToActivityContact.Name2>
          <gbs:value gbs:key="10004" gbs:id="1" gbs:loadFromGrowBusiness="OnEdit" gbs:saveInGrowBusiness="False" gbs:recno="" gbs:entity="" gbs:datatype="string" gbs:removeContentControl="0">
          </gbs:value>
        </gbs:ToActivityContact.Name2>
        <gbs:Criteria gbs:operator="and">
          <gbs:Criterion gbs:field="::ToRole" gbs:operator="=">8</gbs:Criterion>
        </gbs:Criteria>
        <gbs:ToActivityContact.Name2>
          <gbs:value gbs:key="10005" gbs:id="1" gbs:loadFromGrowBusiness="OnEdit" gbs:saveInGrowBusiness="False" gbs:recno="" gbs:entity="" gbs:datatype="string" gbs:removeContentControl="0"/>
        </gbs:ToActivityContact.Name2>
      </gbs:ToActivityContact>
      <gbs:ToActivityContact gbs:name="MottakereML" gbs:removeList="False" gbs:loadFromGrowBusiness="OnEdit" gbs:saveInGrowBusiness="False" gbs:entity="ActivityContact">
        <gbs:MultipleLineID gbs:metaName="ToActivityContact.Recno">
          <gbs:value gbs:id="1">
          </gbs:value>
        </gbs:MultipleLineID>
        <gbs:ToActivityContact.Name>
          <gbs:value gbs:key="10006" gbs:id="1" gbs:loadFromGrowBusiness="OnEdit" gbs:saveInGrowBusiness="False" gbs:recno="" gbs:entity="" gbs:datatype="string" gbs:removeContentControl="0">
          </gbs:value>
        </gbs:ToActivityContact.Name>
        <gbs:ToActivityContact.Name2>
          <gbs:value gbs:key="10007" gbs:id="1" gbs:loadFromGrowBusiness="OnEdit" gbs:saveInGrowBusiness="False" gbs:recno="" gbs:entity="" gbs:datatype="string" gbs:removeContentControl="0">
          </gbs:value>
        </gbs:ToActivityContact.Name2>
        <gbs:ToActivityContact.Name2>
          <gbs:value gbs:key="10008" gbs:id="1" gbs:loadFromGrowBusiness="OnEdit" gbs:saveInGrowBusiness="False" gbs:recno="" gbs:entity="" gbs:datatype="string" gbs:removeContentControl="0">
          </gbs:value>
        </gbs:ToActivityContact.Name2>
        <gbs:Criteria gbs:operator="and">
          <gbs:Criterion gbs:field="::ToRole" gbs:operator="=">6</gbs:Criterion>
        </gbs:Criteria>
      </gbs:ToActivityContact>
    </gbs:MultipleLines>
  </gbs:Lists>
  <gbs:ToAuthorization gbs:loadFromGrowBusiness="OnEdit" gbs:saveInGrowBusiness="False" gbs:connected="true" gbs:recno="" gbs:entity="" gbs:datatype="string" gbs:key="10009" gbs:removeContentControl="0">
  </gbs:ToAuthorization>
  <gbs:ToAuthorization gbs:loadFromGrowBusiness="OnEdit" gbs:saveInGrowBusiness="False" gbs:connected="true" gbs:recno="" gbs:entity="" gbs:datatype="string" gbs:key="10010" gbs:removeContentControl="0">
  </gbs:ToAuthorization>
  <gbs:UnofficialTitle gbs:loadFromGrowBusiness="OnEdit" gbs:saveInGrowBusiness="True" gbs:connected="true" gbs:recno="" gbs:entity="" gbs:datatype="string" gbs:key="10011" gbs:removeContentControl="0">Delegasjon av operativt arkivansvar ytre einingar Voss kommune</gbs:UnofficialTitle>
  <gbs:ToOrgUnit.Name gbs:loadFromGrowBusiness="OnProduce" gbs:saveInGrowBusiness="False" gbs:connected="true" gbs:recno="" gbs:entity="" gbs:datatype="string" gbs:key="10012">Voss Kommune</gbs:ToOrgUnit.Name>
  <gbs:DocumentNumber gbs:loadFromGrowBusiness="OnProduce" gbs:saveInGrowBusiness="False" gbs:connected="true" gbs:recno="" gbs:entity="" gbs:datatype="string" gbs:key="10013">15/02012-13</gbs:DocumentNumber>
  <gbs:DocumentDate gbs:loadFromGrowBusiness="OnEdit" gbs:saveInGrowBusiness="True" gbs:connected="true" gbs:recno="" gbs:entity="" gbs:datatype="date" gbs:key="10014" gbs:removeContentControl="0">2019-06-26T00:00:00</gbs:DocumentDate>
</gbs:GrowBusinessDocument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24_Resources_x003a_SILocalization_x002c_1FF075C0_x002d_6FC7_x002d_4BC7_x002d_95E5_x002d_8748F3B91700 xmlns="cb6c50e2-ecbc-4db7-8c42-65d4d018cc02" xsi:nil="true"/>
    <_x0024_Resources_x003a_SILocalization_x002c_SI_x002e_PersonalLibrary_x002e_CheckedOutFrom360FieldId xmlns="cb6c50e2-ecbc-4db7-8c42-65d4d018cc02">false</_x0024_Resources_x003a_SILocalization_x002c_SI_x002e_PersonalLibrary_x002e_CheckedOutFrom360FieldId>
    <_x0024_Resources_x003a_SILocalization_x002c_FAB58418_x002d_8E66_x002d_4036_x002d_B681_x002d_AA52C18AE13E xmlns="cb6c50e2-ecbc-4db7-8c42-65d4d018cc02" xsi:nil="true"/>
    <_x0024_Resources_x003a_SILocalization_x002c_04aa6f84_x002d_b651_x002d_4ed8_x002d_915d_x002d_6d6fbd0420e5 xmlns="cb6c50e2-ecbc-4db7-8c42-65d4d018cc02" xsi:nil="true"/>
    <_x0024_Resources_x003a_SILocalization_x002c_00ACCB6D_x002d_63E9_x002d_4C2B_x002d_ADD8_x002d_3BEB97C1EF26 xmlns="cb6c50e2-ecbc-4db7-8c42-65d4d018cc02" xsi:nil="true"/>
    <Checked_x0020_In_x0020_From_x0020_360_x00b0__x0020_By xmlns="cb6c50e2-ecbc-4db7-8c42-65d4d018cc02" xsi:nil="true"/>
    <_x0024_Resources_x003a_SILocalization_x002c_2A847938_x002d_2AE0_x002d_4524_x002d_B061_x002d_23E9801152CA xmlns="cb6c50e2-ecbc-4db7-8c42-65d4d018cc02" xsi:nil="true"/>
    <_x0024_Resources_x003a_SILocalization_x002c_BE5601D0_x002d_D879_x002d_4DD1_x002d_A08E_x002d_5646297984B4 xmlns="cb6c50e2-ecbc-4db7-8c42-65d4d018cc02" xsi:nil="true"/>
    <_x0024_Resources_x003a_SILocalization_x002c_9FAAD48B_x002d_B0D9_x002d_4ea4_x002d_88D3_x002d_6170FF9A7B50 xmlns="cb6c50e2-ecbc-4db7-8c42-65d4d018cc02">
      <Url xsi:nil="true"/>
      <Description xsi:nil="true"/>
    </_x0024_Resources_x003a_SILocalization_x002c_9FAAD48B_x002d_B0D9_x002d_4ea4_x002d_88D3_x002d_6170FF9A7B50>
    <Checked_x0020_Out_x0020_From_x0020_360_x00b0__x0020_By xmlns="cb6c50e2-ecbc-4db7-8c42-65d4d018cc02" xsi:nil="true"/>
    <FileRecNo xmlns="cb6c50e2-ecbc-4db7-8c42-65d4d018cc02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C068BE-E226-4404-B6B0-06A52126DA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D4A22A-DF8F-4032-A6D5-3D27171AAE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6c50e2-ecbc-4db7-8c42-65d4d018cc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F6054B-A1B1-4D2B-8DA5-9317CD85D7B0}">
  <ds:schemaRefs>
    <ds:schemaRef ds:uri="http://www.software-innovation.no/growBusinessDocument"/>
  </ds:schemaRefs>
</ds:datastoreItem>
</file>

<file path=customXml/itemProps4.xml><?xml version="1.0" encoding="utf-8"?>
<ds:datastoreItem xmlns:ds="http://schemas.openxmlformats.org/officeDocument/2006/customXml" ds:itemID="{A3C80E3D-F58F-41B1-A372-CC7ADA221217}">
  <ds:schemaRefs>
    <ds:schemaRef ds:uri="http://purl.org/dc/terms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cb6c50e2-ecbc-4db7-8c42-65d4d018cc02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65602C02-A593-4FCB-B136-A0066B4A1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Voss-Notat-NY200616</Template>
  <TotalTime>0</TotalTime>
  <Pages>1</Pages>
  <Words>139</Words>
  <Characters>737</Characters>
  <Application>Microsoft Office Word</Application>
  <DocSecurity>12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
  </vt:lpstr>
      <vt:lpstr/>
    </vt:vector>
  </TitlesOfParts>
  <Company>Voss kommune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>Kristin Jordal</dc:creator>
  <cp:keywords>
  </cp:keywords>
  <dc:description>
  </dc:description>
  <cp:lastModifiedBy>Kristin Jordal</cp:lastModifiedBy>
  <cp:revision>2</cp:revision>
  <cp:lastPrinted>2015-05-19T11:30:00Z</cp:lastPrinted>
  <dcterms:created xsi:type="dcterms:W3CDTF">2019-07-09T10:51:00Z</dcterms:created>
  <dcterms:modified xsi:type="dcterms:W3CDTF">2019-07-09T10:51:00Z</dcterms:modified>
  <cp:category>Brev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FilePath">
    <vt:lpwstr>\\SRV-APP70\docprod_VOSS\templates\Voss-Notat-NY200616.dotm</vt:lpwstr>
  </property>
  <property fmtid="{D5CDD505-2E9C-101B-9397-08002B2CF9AE}" pid="3" name="filePathOneNote">
    <vt:lpwstr>\\SRV-APP70\360users_VOSS\onenote\adm\kristin.jordal\</vt:lpwstr>
  </property>
  <property fmtid="{D5CDD505-2E9C-101B-9397-08002B2CF9AE}" pid="4" name="comment">
    <vt:lpwstr>Delegering av operativt arkivansvar ytre einingar Voss kommune</vt:lpwstr>
  </property>
  <property fmtid="{D5CDD505-2E9C-101B-9397-08002B2CF9AE}" pid="5" name="server">
    <vt:lpwstr>public360.voss.kommune.no</vt:lpwstr>
  </property>
  <property fmtid="{D5CDD505-2E9C-101B-9397-08002B2CF9AE}" pid="6" name="ContentTypeId">
    <vt:lpwstr>0x01010035C55374FFE3DF4FA82265BA5321382B</vt:lpwstr>
  </property>
  <property fmtid="{D5CDD505-2E9C-101B-9397-08002B2CF9AE}" pid="7" name="fileVersionId">
    <vt:lpwstr>
    </vt:lpwstr>
  </property>
  <property fmtid="{D5CDD505-2E9C-101B-9397-08002B2CF9AE}" pid="8" name="sourceId">
    <vt:lpwstr>
    </vt:lpwstr>
  </property>
  <property fmtid="{D5CDD505-2E9C-101B-9397-08002B2CF9AE}" pid="9" name="module">
    <vt:lpwstr>
    </vt:lpwstr>
  </property>
  <property fmtid="{D5CDD505-2E9C-101B-9397-08002B2CF9AE}" pid="10" name="customParams">
    <vt:lpwstr>
    </vt:lpwstr>
  </property>
  <property fmtid="{D5CDD505-2E9C-101B-9397-08002B2CF9AE}" pid="11" name="external">
    <vt:lpwstr>0</vt:lpwstr>
  </property>
  <property fmtid="{D5CDD505-2E9C-101B-9397-08002B2CF9AE}" pid="12" name="ExternalControlledCheckOut">
    <vt:lpwstr>
    </vt:lpwstr>
  </property>
  <property fmtid="{D5CDD505-2E9C-101B-9397-08002B2CF9AE}" pid="13" name="action">
    <vt:lpwstr>edit</vt:lpwstr>
  </property>
  <property fmtid="{D5CDD505-2E9C-101B-9397-08002B2CF9AE}" pid="14" name="docId">
    <vt:lpwstr>380454</vt:lpwstr>
  </property>
  <property fmtid="{D5CDD505-2E9C-101B-9397-08002B2CF9AE}" pid="15" name="verId">
    <vt:lpwstr>350553</vt:lpwstr>
  </property>
  <property fmtid="{D5CDD505-2E9C-101B-9397-08002B2CF9AE}" pid="16" name="templateId">
    <vt:lpwstr>
    </vt:lpwstr>
  </property>
  <property fmtid="{D5CDD505-2E9C-101B-9397-08002B2CF9AE}" pid="17" name="fileId">
    <vt:lpwstr>563548</vt:lpwstr>
  </property>
  <property fmtid="{D5CDD505-2E9C-101B-9397-08002B2CF9AE}" pid="18" name="filePath">
    <vt:lpwstr>\\SRV-APP70@3000\PersonalLibraries\adm\kristin.jordal\viewed files\</vt:lpwstr>
  </property>
  <property fmtid="{D5CDD505-2E9C-101B-9397-08002B2CF9AE}" pid="19" name="fileName">
    <vt:lpwstr>15-02012-13 Delegasjon av operativt arkivansvar ytre einingar Voss kommune 563548_5_0.DOCX</vt:lpwstr>
  </property>
  <property fmtid="{D5CDD505-2E9C-101B-9397-08002B2CF9AE}" pid="20" name="createdBy">
    <vt:lpwstr>Kristin Jordal</vt:lpwstr>
  </property>
  <property fmtid="{D5CDD505-2E9C-101B-9397-08002B2CF9AE}" pid="21" name="modifiedBy">
    <vt:lpwstr>Kristin Jordal</vt:lpwstr>
  </property>
  <property fmtid="{D5CDD505-2E9C-101B-9397-08002B2CF9AE}" pid="22" name="serverName">
    <vt:lpwstr>public360.voss.kommune.no</vt:lpwstr>
  </property>
  <property fmtid="{D5CDD505-2E9C-101B-9397-08002B2CF9AE}" pid="23" name="protocol">
    <vt:lpwstr>on</vt:lpwstr>
  </property>
  <property fmtid="{D5CDD505-2E9C-101B-9397-08002B2CF9AE}" pid="24" name="site">
    <vt:lpwstr>/view.aspx</vt:lpwstr>
  </property>
  <property fmtid="{D5CDD505-2E9C-101B-9397-08002B2CF9AE}" pid="25" name="externalUser">
    <vt:lpwstr>
    </vt:lpwstr>
  </property>
  <property fmtid="{D5CDD505-2E9C-101B-9397-08002B2CF9AE}" pid="26" name="currentVerId">
    <vt:lpwstr>350553</vt:lpwstr>
  </property>
  <property fmtid="{D5CDD505-2E9C-101B-9397-08002B2CF9AE}" pid="27" name="Operation">
    <vt:lpwstr>OpenFile</vt:lpwstr>
  </property>
</Properties>
</file>